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285" w:rsidRDefault="004B5285" w:rsidP="006376E8">
      <w:pPr>
        <w:spacing w:after="80" w:line="240" w:lineRule="auto"/>
        <w:contextualSpacing/>
        <w:rPr>
          <w:sz w:val="24"/>
          <w:szCs w:val="24"/>
        </w:rPr>
      </w:pPr>
    </w:p>
    <w:p w:rsidR="002A4ED3" w:rsidRDefault="00BD46A7" w:rsidP="006376E8">
      <w:pPr>
        <w:spacing w:after="80"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7.2pt;margin-top:110.05pt;width:503.55pt;height:384.7pt;z-index:-251655680;mso-position-horizontal-relative:margin;mso-width-relative:margin;mso-height-relative:margin" wrapcoords="-33 -86 -33 21514 21633 21514 21633 -86 -33 -86" fillcolor="#c6d9f1 [671]" strokecolor="#1f497d [3215]">
            <v:textbox style="mso-next-textbox:#_x0000_s1032">
              <w:txbxContent>
                <w:p w:rsidR="006D1314" w:rsidRPr="00AC0E18" w:rsidRDefault="006D1314" w:rsidP="00AC0E1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Cs/>
                      <w:sz w:val="26"/>
                      <w:szCs w:val="26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उत्पादक कार्य</w:t>
                  </w:r>
                  <w:r w:rsidRPr="00074268">
                    <w:rPr>
                      <w:bCs/>
                      <w:sz w:val="26"/>
                      <w:szCs w:val="26"/>
                    </w:rPr>
                    <w:t>:</w:t>
                  </w:r>
                </w:p>
                <w:p w:rsidR="006D1314" w:rsidRPr="00D8605E" w:rsidRDefault="006D1314" w:rsidP="00CA705F">
                  <w:pPr>
                    <w:pStyle w:val="ListParagraph"/>
                    <w:numPr>
                      <w:ilvl w:val="0"/>
                      <w:numId w:val="5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>तिवई तयार करणे</w:t>
                  </w:r>
                  <w:r w:rsidRPr="00CA705F"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.</w:t>
                  </w:r>
                </w:p>
                <w:p w:rsidR="006D1314" w:rsidRPr="00D8605E" w:rsidRDefault="006D1314" w:rsidP="00CA705F">
                  <w:pPr>
                    <w:pStyle w:val="ListParagraph"/>
                    <w:numPr>
                      <w:ilvl w:val="0"/>
                      <w:numId w:val="5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 w:rsidRPr="00D8605E">
                    <w:rPr>
                      <w:rFonts w:hint="cs"/>
                      <w:color w:val="000000"/>
                      <w:sz w:val="26"/>
                      <w:szCs w:val="26"/>
                      <w:cs/>
                    </w:rPr>
                    <w:t>चप्पल स्टॅंड तयार करणे.</w:t>
                  </w:r>
                </w:p>
                <w:p w:rsidR="006D1314" w:rsidRPr="00D8605E" w:rsidRDefault="006D1314" w:rsidP="00CA705F">
                  <w:pPr>
                    <w:pStyle w:val="ListParagraph"/>
                    <w:numPr>
                      <w:ilvl w:val="0"/>
                      <w:numId w:val="5"/>
                    </w:numPr>
                    <w:shd w:val="clear" w:color="auto" w:fill="C6D9F1" w:themeFill="text2" w:themeFillTint="33"/>
                    <w:spacing w:after="80" w:line="240" w:lineRule="auto"/>
                    <w:rPr>
                      <w:sz w:val="26"/>
                      <w:szCs w:val="26"/>
                    </w:rPr>
                  </w:pPr>
                  <w:r w:rsidRPr="00D8605E">
                    <w:rPr>
                      <w:rFonts w:hint="cs"/>
                      <w:color w:val="000000"/>
                      <w:sz w:val="26"/>
                      <w:szCs w:val="26"/>
                      <w:cs/>
                    </w:rPr>
                    <w:t>ट्रि गार्ड तयार करणे</w:t>
                  </w:r>
                  <w:r>
                    <w:rPr>
                      <w:rFonts w:hint="cs"/>
                      <w:color w:val="000000"/>
                      <w:sz w:val="26"/>
                      <w:szCs w:val="26"/>
                      <w:cs/>
                    </w:rPr>
                    <w:t>.</w:t>
                  </w:r>
                </w:p>
                <w:p w:rsidR="006D1314" w:rsidRPr="00EA0FF6" w:rsidRDefault="006D1314" w:rsidP="00EA0FF6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Trebuchet MS" w:hAnsi="Trebuchet MS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EA0FF6">
                    <w:rPr>
                      <w:rFonts w:ascii="Trebuchet MS" w:hAnsi="Trebuchet MS"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 xml:space="preserve">कौशल्य: </w:t>
                  </w:r>
                </w:p>
                <w:p w:rsidR="006D1314" w:rsidRDefault="006D1314" w:rsidP="008C7A0A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Trebuchet MS" w:hAnsi="Trebuchet MS"/>
                      <w:sz w:val="26"/>
                      <w:szCs w:val="26"/>
                    </w:rPr>
                  </w:pPr>
                  <w:r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वेल्डिंग करायला शिकणे.</w:t>
                  </w:r>
                </w:p>
                <w:p w:rsidR="006D1314" w:rsidRDefault="006D1314" w:rsidP="008C7A0A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Trebuchet MS" w:hAnsi="Trebuchet MS"/>
                      <w:sz w:val="26"/>
                      <w:szCs w:val="26"/>
                    </w:rPr>
                  </w:pPr>
                  <w:r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सळई,</w:t>
                  </w:r>
                  <w:r>
                    <w:rPr>
                      <w:rFonts w:ascii="Trebuchet MS" w:hAnsi="Trebuchet MS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अँगल,</w:t>
                  </w:r>
                  <w:r>
                    <w:rPr>
                      <w:rFonts w:ascii="Trebuchet MS" w:hAnsi="Trebuchet MS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जाळी कापायला शिकणे.</w:t>
                  </w:r>
                </w:p>
                <w:p w:rsidR="006D1314" w:rsidRDefault="006D1314" w:rsidP="008C7A0A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Trebuchet MS" w:hAnsi="Trebuchet MS"/>
                      <w:sz w:val="26"/>
                      <w:szCs w:val="26"/>
                    </w:rPr>
                  </w:pPr>
                  <w:r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मापे घेण्यास शिकणे.</w:t>
                  </w:r>
                </w:p>
                <w:p w:rsidR="006D1314" w:rsidRDefault="006D1314" w:rsidP="008C7A0A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Trebuchet MS" w:hAnsi="Trebuchet MS"/>
                      <w:sz w:val="26"/>
                      <w:szCs w:val="26"/>
                    </w:rPr>
                  </w:pPr>
                  <w:r>
                    <w:rPr>
                      <w:rFonts w:ascii="Trebuchet MS" w:hAnsi="Trebuchet MS" w:hint="cs"/>
                      <w:sz w:val="26"/>
                      <w:szCs w:val="26"/>
                      <w:cs/>
                    </w:rPr>
                    <w:t>रंग लावायला शिकणे.</w:t>
                  </w:r>
                </w:p>
                <w:p w:rsidR="006D1314" w:rsidRPr="001473B6" w:rsidRDefault="006D1314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संकल्पना</w:t>
                  </w:r>
                  <w:r w:rsidRPr="00074268">
                    <w:rPr>
                      <w:sz w:val="26"/>
                      <w:szCs w:val="26"/>
                    </w:rPr>
                    <w:t>:</w:t>
                  </w:r>
                </w:p>
                <w:p w:rsidR="006D1314" w:rsidRDefault="006D1314" w:rsidP="001473B6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Shivaji02" w:hAnsi="Shivaji02"/>
                      <w:color w:val="000000" w:themeColor="text1"/>
                      <w:sz w:val="28"/>
                      <w:szCs w:val="28"/>
                    </w:rPr>
                  </w:pPr>
                  <w:r w:rsidRPr="001473B6">
                    <w:rPr>
                      <w:rFonts w:ascii="Shivaji02" w:hAnsi="Shivaji02" w:hint="cs"/>
                      <w:color w:val="000000" w:themeColor="text1"/>
                      <w:sz w:val="28"/>
                      <w:szCs w:val="28"/>
                      <w:cs/>
                    </w:rPr>
                    <w:t xml:space="preserve">   </w:t>
                  </w:r>
                  <w:r>
                    <w:rPr>
                      <w:rFonts w:ascii="Shivaji02" w:hAnsi="Shivaji02" w:hint="cs"/>
                      <w:color w:val="000000" w:themeColor="text1"/>
                      <w:sz w:val="28"/>
                      <w:szCs w:val="28"/>
                      <w:cs/>
                    </w:rPr>
                    <w:t xml:space="preserve">वेल्डिंग करायला येणे हे महत्वाचे असून ते शिकणे उपयोगाचे आहे. दोन भाग </w:t>
                  </w:r>
                </w:p>
                <w:p w:rsidR="006D1314" w:rsidRPr="001473B6" w:rsidRDefault="006D1314" w:rsidP="001473B6">
                  <w:pPr>
                    <w:shd w:val="clear" w:color="auto" w:fill="C6D9F1" w:themeFill="text2" w:themeFillTint="33"/>
                    <w:spacing w:after="80" w:line="240" w:lineRule="auto"/>
                    <w:ind w:left="397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Shivaji02" w:hAnsi="Shivaji02" w:hint="cs"/>
                      <w:color w:val="000000" w:themeColor="text1"/>
                      <w:sz w:val="28"/>
                      <w:szCs w:val="28"/>
                      <w:cs/>
                    </w:rPr>
                    <w:t>एकत्रित जोडता येतात. तसेच लोखंडी साहित्य तोडणे /कापणे,</w:t>
                  </w:r>
                  <w:r>
                    <w:rPr>
                      <w:rFonts w:ascii="Shivaji02" w:hAnsi="Shivaji02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Shivaji02" w:hAnsi="Shivaji02" w:hint="cs"/>
                      <w:color w:val="000000" w:themeColor="text1"/>
                      <w:sz w:val="28"/>
                      <w:szCs w:val="28"/>
                      <w:cs/>
                    </w:rPr>
                    <w:t>मापे घेण्यास शिकणे,</w:t>
                  </w:r>
                  <w:r>
                    <w:rPr>
                      <w:rFonts w:ascii="Shivaji02" w:hAnsi="Shivaji02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Shivaji02" w:hAnsi="Shivaji02" w:hint="cs"/>
                      <w:color w:val="000000" w:themeColor="text1"/>
                      <w:sz w:val="28"/>
                      <w:szCs w:val="28"/>
                      <w:cs/>
                    </w:rPr>
                    <w:t xml:space="preserve">आकृती काढणे अशा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गोष्टी</w:t>
                  </w:r>
                  <w:r>
                    <w:rPr>
                      <w:rFonts w:ascii="Shivaji02" w:hAnsi="Shivaji02" w:hint="cs"/>
                      <w:color w:val="000000" w:themeColor="text1"/>
                      <w:sz w:val="28"/>
                      <w:szCs w:val="28"/>
                      <w:cs/>
                    </w:rPr>
                    <w:t xml:space="preserve"> शिकता येतात. </w:t>
                  </w:r>
                </w:p>
                <w:p w:rsidR="006D1314" w:rsidRPr="00074268" w:rsidRDefault="006D1314" w:rsidP="009E05A8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साधने</w:t>
                  </w:r>
                  <w:r w:rsidRPr="00074268">
                    <w:rPr>
                      <w:sz w:val="26"/>
                      <w:szCs w:val="26"/>
                    </w:rPr>
                    <w:t>: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 xml:space="preserve"> लांबी मापक (टेप), लोखंडी सळई, हातोडा, वेल्डिंग मशीन, ऐरण.</w:t>
                  </w:r>
                </w:p>
                <w:p w:rsidR="006D1314" w:rsidRPr="005A66FE" w:rsidRDefault="006D1314" w:rsidP="005A66FE">
                  <w:pPr>
                    <w:shd w:val="clear" w:color="auto" w:fill="C6D9F1" w:themeFill="text2" w:themeFillTint="33"/>
                    <w:spacing w:after="80" w:line="240" w:lineRule="auto"/>
                    <w:ind w:firstLine="397"/>
                    <w:contextualSpacing/>
                    <w:rPr>
                      <w:b/>
                      <w:sz w:val="26"/>
                      <w:szCs w:val="26"/>
                    </w:rPr>
                  </w:pPr>
                  <w:r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cs/>
                    </w:rPr>
                    <w:t>वयोगट</w:t>
                  </w:r>
                  <w:r w:rsidRPr="00074268">
                    <w:rPr>
                      <w:bCs/>
                      <w:sz w:val="26"/>
                      <w:szCs w:val="26"/>
                    </w:rPr>
                    <w:t>:</w:t>
                  </w:r>
                  <w:r>
                    <w:rPr>
                      <w:rFonts w:hint="cs"/>
                      <w:bCs/>
                      <w:sz w:val="26"/>
                      <w:szCs w:val="26"/>
                      <w:cs/>
                    </w:rPr>
                    <w:t xml:space="preserve"> </w:t>
                  </w:r>
                  <w:r w:rsidRPr="002810C2">
                    <w:rPr>
                      <w:rFonts w:hint="cs"/>
                      <w:b/>
                      <w:sz w:val="26"/>
                      <w:szCs w:val="26"/>
                      <w:cs/>
                    </w:rPr>
                    <w:t>१४+</w:t>
                  </w:r>
                </w:p>
              </w:txbxContent>
            </v:textbox>
            <w10:wrap type="tight" anchorx="margin"/>
          </v:shape>
        </w:pict>
      </w:r>
      <w:r w:rsidR="0069619A">
        <w:rPr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-649605</wp:posOffset>
            </wp:positionV>
            <wp:extent cx="2383155" cy="1664335"/>
            <wp:effectExtent l="19050" t="0" r="0" b="0"/>
            <wp:wrapThrough wrapText="bothSides">
              <wp:wrapPolygon edited="0">
                <wp:start x="-173" y="0"/>
                <wp:lineTo x="-173" y="21262"/>
                <wp:lineTo x="21583" y="21262"/>
                <wp:lineTo x="21583" y="0"/>
                <wp:lineTo x="-173" y="0"/>
              </wp:wrapPolygon>
            </wp:wrapThrough>
            <wp:docPr id="50" name="Picture 50" descr="C:\Users\SONY\Desktop\LWD\LWD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Y\Desktop\LWD\LWD new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6A7">
        <w:rPr>
          <w:noProof/>
          <w:sz w:val="24"/>
          <w:szCs w:val="24"/>
          <w:lang w:val="en-US" w:eastAsia="zh-TW" w:bidi="ar-SA"/>
        </w:rPr>
        <w:pict>
          <v:shape id="_x0000_s1026" type="#_x0000_t202" style="position:absolute;margin-left:-34.7pt;margin-top:-39.95pt;width:334pt;height:131.25pt;z-index:-251658752;mso-position-horizontal-relative:text;mso-position-vertical-relative:text;mso-width-relative:margin;mso-height-relative:margin" wrapcoords="0 0" filled="f" stroked="f" strokecolor="white">
            <v:textbox style="mso-next-textbox:#_x0000_s1026">
              <w:txbxContent>
                <w:p w:rsidR="006D1314" w:rsidRPr="00B94CBB" w:rsidRDefault="006D1314" w:rsidP="008C7A0A">
                  <w:pPr>
                    <w:spacing w:after="10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  <w:color w:val="002060"/>
                      <w:sz w:val="52"/>
                      <w:szCs w:val="52"/>
                      <w:cs/>
                    </w:rPr>
                  </w:pPr>
                  <w:r>
                    <w:rPr>
                      <w:rFonts w:ascii="Shivaji02" w:hAnsi="Shivaji02" w:hint="cs"/>
                      <w:b/>
                      <w:bCs/>
                      <w:color w:val="002060"/>
                      <w:sz w:val="52"/>
                      <w:szCs w:val="52"/>
                      <w:cs/>
                    </w:rPr>
                    <w:t>फॅब्रिकेशन</w:t>
                  </w:r>
                  <w:r>
                    <w:rPr>
                      <w:rFonts w:ascii="Shivaji02" w:hAnsi="Shivaji02"/>
                      <w:b/>
                      <w:bCs/>
                      <w:color w:val="002060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Theme="minorHAnsi" w:hAnsiTheme="minorHAnsi" w:cstheme="minorBidi" w:hint="cs"/>
                      <w:b/>
                      <w:bCs/>
                      <w:color w:val="002060"/>
                      <w:sz w:val="52"/>
                      <w:szCs w:val="52"/>
                      <w:cs/>
                    </w:rPr>
                    <w:t>करणे</w:t>
                  </w:r>
                </w:p>
                <w:p w:rsidR="006D1314" w:rsidRPr="008C7A0A" w:rsidRDefault="006D1314" w:rsidP="00AF4961">
                  <w:pPr>
                    <w:pStyle w:val="ListParagraph"/>
                    <w:numPr>
                      <w:ilvl w:val="0"/>
                      <w:numId w:val="1"/>
                    </w:numPr>
                    <w:spacing w:after="100" w:line="240" w:lineRule="auto"/>
                    <w:jc w:val="right"/>
                    <w:rPr>
                      <w:rFonts w:ascii="Trebuchet MS" w:hAnsi="Trebuchet MS"/>
                      <w:i/>
                      <w:iCs/>
                      <w:color w:val="002060"/>
                      <w:sz w:val="28"/>
                      <w:szCs w:val="28"/>
                    </w:rPr>
                  </w:pPr>
                  <w:r w:rsidRPr="008C7A0A">
                    <w:rPr>
                      <w:rFonts w:ascii="Shivaji02" w:hAnsi="Shivaji02" w:hint="cs"/>
                      <w:i/>
                      <w:iCs/>
                      <w:color w:val="002060"/>
                      <w:sz w:val="28"/>
                      <w:szCs w:val="28"/>
                      <w:cs/>
                    </w:rPr>
                    <w:t>विश्वास शिंदे</w:t>
                  </w:r>
                </w:p>
                <w:p w:rsidR="006D1314" w:rsidRPr="009E05A8" w:rsidRDefault="006D1314" w:rsidP="00AF4961">
                  <w:pPr>
                    <w:pStyle w:val="ListParagraph"/>
                    <w:numPr>
                      <w:ilvl w:val="0"/>
                      <w:numId w:val="1"/>
                    </w:numPr>
                    <w:spacing w:after="100" w:line="240" w:lineRule="auto"/>
                    <w:jc w:val="right"/>
                    <w:rPr>
                      <w:rFonts w:ascii="Cambria" w:hAnsi="Cambria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mbria" w:hAnsi="Cambria" w:hint="cs"/>
                      <w:i/>
                      <w:iCs/>
                      <w:color w:val="002060"/>
                      <w:sz w:val="24"/>
                      <w:szCs w:val="24"/>
                      <w:cs/>
                    </w:rPr>
                    <w:t>विज्ञान आश्रम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  <w:lang w:eastAsia="en-IN"/>
        </w:rPr>
        <w:pict>
          <v:shape id="_x0000_s1034" type="#_x0000_t202" style="position:absolute;margin-left:299.3pt;margin-top:79.05pt;width:187.6pt;height:25pt;z-index:-251654656;mso-position-horizontal-relative:text;mso-position-vertical-relative:text;mso-width-relative:margin;mso-height-relative:margin" fillcolor="#bfbfbf [2412]" stroked="f" strokecolor="white">
            <v:textbox style="mso-next-textbox:#_x0000_s1034">
              <w:txbxContent>
                <w:p w:rsidR="006D1314" w:rsidRPr="00F56662" w:rsidRDefault="006D1314" w:rsidP="00450645">
                  <w:pPr>
                    <w:spacing w:after="100" w:line="240" w:lineRule="auto"/>
                    <w:jc w:val="center"/>
                    <w:rPr>
                      <w:rFonts w:ascii="Cambria" w:hAnsi="Cambria"/>
                      <w:i/>
                      <w:iCs/>
                      <w:color w:val="002060"/>
                      <w:sz w:val="30"/>
                      <w:szCs w:val="30"/>
                    </w:rPr>
                  </w:pPr>
                  <w:r w:rsidRPr="00F56662">
                    <w:rPr>
                      <w:rFonts w:ascii="Trebuchet MS" w:hAnsi="Trebuchet MS"/>
                      <w:i/>
                      <w:iCs/>
                      <w:color w:val="002060"/>
                      <w:sz w:val="30"/>
                      <w:szCs w:val="30"/>
                    </w:rPr>
                    <w:t>Open Education Resource</w:t>
                  </w:r>
                </w:p>
              </w:txbxContent>
            </v:textbox>
            <w10:wrap type="topAndBottom"/>
          </v:shape>
        </w:pict>
      </w:r>
    </w:p>
    <w:p w:rsidR="002A4ED3" w:rsidRDefault="00BA3249" w:rsidP="009953D6">
      <w:pPr>
        <w:shd w:val="clear" w:color="auto" w:fill="C4BC96" w:themeFill="background2" w:themeFillShade="BF"/>
        <w:spacing w:after="80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hint="cs"/>
          <w:b/>
          <w:bCs/>
          <w:color w:val="000000"/>
          <w:sz w:val="26"/>
          <w:szCs w:val="26"/>
          <w:cs/>
        </w:rPr>
        <w:t xml:space="preserve">उत्पादक कार्य </w:t>
      </w:r>
      <w:r w:rsidR="000E3C49">
        <w:rPr>
          <w:rFonts w:hint="cs"/>
          <w:b/>
          <w:bCs/>
          <w:color w:val="000000"/>
          <w:sz w:val="26"/>
          <w:szCs w:val="26"/>
          <w:cs/>
        </w:rPr>
        <w:t>१</w:t>
      </w:r>
      <w:r w:rsidR="00D12FDC" w:rsidRPr="007E572A">
        <w:rPr>
          <w:rFonts w:hint="cs"/>
          <w:b/>
          <w:bCs/>
          <w:color w:val="000000"/>
          <w:sz w:val="26"/>
          <w:szCs w:val="26"/>
          <w:cs/>
        </w:rPr>
        <w:t xml:space="preserve">: </w:t>
      </w:r>
      <w:r>
        <w:rPr>
          <w:rFonts w:hint="cs"/>
          <w:sz w:val="26"/>
          <w:szCs w:val="26"/>
          <w:cs/>
        </w:rPr>
        <w:t xml:space="preserve">लोखंडी सळई पासून तिवई </w:t>
      </w:r>
      <w:r w:rsidR="009953D6" w:rsidRPr="00CA705F">
        <w:rPr>
          <w:rFonts w:ascii="Trebuchet MS" w:hAnsi="Trebuchet MS" w:hint="cs"/>
          <w:sz w:val="26"/>
          <w:szCs w:val="26"/>
          <w:cs/>
        </w:rPr>
        <w:t>तयार करणे.</w:t>
      </w:r>
    </w:p>
    <w:p w:rsidR="003369B8" w:rsidRDefault="003369B8" w:rsidP="009953D6">
      <w:pPr>
        <w:spacing w:after="80" w:line="240" w:lineRule="auto"/>
        <w:ind w:firstLine="397"/>
        <w:contextualSpacing/>
        <w:rPr>
          <w:b/>
          <w:bCs/>
          <w:sz w:val="24"/>
          <w:szCs w:val="24"/>
        </w:rPr>
      </w:pPr>
    </w:p>
    <w:p w:rsidR="003369B8" w:rsidRDefault="003369B8" w:rsidP="003369B8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3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3369B8" w:rsidRDefault="003369B8" w:rsidP="003369B8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4644" w:type="dxa"/>
        <w:jc w:val="center"/>
        <w:tblLook w:val="04A0"/>
      </w:tblPr>
      <w:tblGrid>
        <w:gridCol w:w="4644"/>
      </w:tblGrid>
      <w:tr w:rsidR="003369B8" w:rsidRPr="007757FD" w:rsidTr="003369B8">
        <w:trPr>
          <w:cnfStyle w:val="1000000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369B8" w:rsidRPr="003369B8" w:rsidRDefault="003369B8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3369B8" w:rsidRPr="007757FD" w:rsidTr="003369B8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369B8" w:rsidRPr="007757FD" w:rsidRDefault="003369B8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वेल्डिंग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  <w:tr w:rsidR="003369B8" w:rsidRPr="007757FD" w:rsidTr="003369B8">
        <w:trPr>
          <w:cnfStyle w:val="00000001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369B8" w:rsidRPr="00D12FDC" w:rsidRDefault="003369B8" w:rsidP="006D1314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lastRenderedPageBreak/>
              <w:t>सांधा.pptx</w:t>
            </w:r>
          </w:p>
        </w:tc>
      </w:tr>
      <w:tr w:rsidR="003369B8" w:rsidRPr="007757FD" w:rsidTr="003369B8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369B8" w:rsidRDefault="003369B8" w:rsidP="006D1314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cs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सांध्याचे वेल्डिंग.pptx</w:t>
            </w:r>
          </w:p>
        </w:tc>
      </w:tr>
      <w:tr w:rsidR="003369B8" w:rsidRPr="007757FD" w:rsidTr="003369B8">
        <w:trPr>
          <w:cnfStyle w:val="00000001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369B8" w:rsidRDefault="003369B8" w:rsidP="006D1314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cs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वजन काढणे.pptx</w:t>
            </w:r>
          </w:p>
        </w:tc>
      </w:tr>
      <w:tr w:rsidR="003369B8" w:rsidRPr="007757FD" w:rsidTr="003369B8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369B8" w:rsidRDefault="003369B8" w:rsidP="006D1314">
            <w:pPr>
              <w:spacing w:after="0" w:line="240" w:lineRule="auto"/>
              <w:jc w:val="center"/>
              <w:rPr>
                <w:rFonts w:eastAsia="Times New Roman" w:cstheme="minorBidi"/>
                <w:color w:val="000000"/>
                <w:sz w:val="28"/>
                <w:szCs w:val="28"/>
                <w:cs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अंदाजपत्रक.pptx</w:t>
            </w:r>
          </w:p>
        </w:tc>
      </w:tr>
    </w:tbl>
    <w:p w:rsidR="003369B8" w:rsidRDefault="003369B8" w:rsidP="009953D6">
      <w:pPr>
        <w:spacing w:after="80" w:line="240" w:lineRule="auto"/>
        <w:ind w:firstLine="397"/>
        <w:contextualSpacing/>
        <w:rPr>
          <w:b/>
          <w:bCs/>
          <w:sz w:val="24"/>
          <w:szCs w:val="24"/>
        </w:rPr>
      </w:pPr>
    </w:p>
    <w:p w:rsidR="009953D6" w:rsidRPr="006A2096" w:rsidRDefault="009953D6" w:rsidP="009953D6">
      <w:pPr>
        <w:spacing w:after="80" w:line="240" w:lineRule="auto"/>
        <w:ind w:firstLine="397"/>
        <w:contextualSpacing/>
        <w:rPr>
          <w:b/>
          <w:bCs/>
          <w:sz w:val="24"/>
          <w:szCs w:val="24"/>
        </w:rPr>
      </w:pPr>
      <w:r w:rsidRPr="006A2096">
        <w:rPr>
          <w:rFonts w:hint="cs"/>
          <w:b/>
          <w:bCs/>
          <w:sz w:val="24"/>
          <w:szCs w:val="24"/>
          <w:cs/>
        </w:rPr>
        <w:t>पूर्वतयारी:</w:t>
      </w:r>
    </w:p>
    <w:p w:rsidR="009953D6" w:rsidRDefault="009953D6" w:rsidP="009953D6">
      <w:pPr>
        <w:pStyle w:val="ListParagraph"/>
        <w:numPr>
          <w:ilvl w:val="0"/>
          <w:numId w:val="14"/>
        </w:numPr>
        <w:spacing w:after="80" w:line="240" w:lineRule="auto"/>
        <w:rPr>
          <w:sz w:val="24"/>
          <w:szCs w:val="24"/>
        </w:rPr>
      </w:pPr>
      <w:r w:rsidRPr="006A2096">
        <w:rPr>
          <w:rFonts w:hint="cs"/>
          <w:sz w:val="24"/>
          <w:szCs w:val="24"/>
          <w:cs/>
        </w:rPr>
        <w:t xml:space="preserve">सर्व </w:t>
      </w:r>
      <w:r>
        <w:rPr>
          <w:rFonts w:hint="cs"/>
          <w:sz w:val="24"/>
          <w:szCs w:val="24"/>
          <w:cs/>
        </w:rPr>
        <w:t xml:space="preserve">आवश्यक साहित्य व </w:t>
      </w:r>
      <w:r w:rsidRPr="006A2096">
        <w:rPr>
          <w:rFonts w:hint="cs"/>
          <w:sz w:val="24"/>
          <w:szCs w:val="24"/>
          <w:cs/>
        </w:rPr>
        <w:t>साधने उपलब्ध आहेत कि नाही हे तपासा.</w:t>
      </w:r>
    </w:p>
    <w:p w:rsidR="009953D6" w:rsidRDefault="009953D6" w:rsidP="009953D6">
      <w:pPr>
        <w:pStyle w:val="ListParagraph"/>
        <w:numPr>
          <w:ilvl w:val="0"/>
          <w:numId w:val="14"/>
        </w:numPr>
        <w:spacing w:after="80" w:line="240" w:lineRule="auto"/>
        <w:rPr>
          <w:sz w:val="24"/>
          <w:szCs w:val="24"/>
        </w:rPr>
      </w:pPr>
      <w:r w:rsidRPr="006A2096">
        <w:rPr>
          <w:rFonts w:hint="cs"/>
          <w:sz w:val="24"/>
          <w:szCs w:val="24"/>
          <w:cs/>
        </w:rPr>
        <w:t>साधने सुस्थितीत आहेत कि नाही याची खात्री करा.</w:t>
      </w:r>
    </w:p>
    <w:p w:rsidR="009953D6" w:rsidRDefault="009953D6" w:rsidP="009953D6">
      <w:pPr>
        <w:pStyle w:val="ListParagraph"/>
        <w:numPr>
          <w:ilvl w:val="0"/>
          <w:numId w:val="14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सर्व आवश्यक साहित्य, हत्यारे व साधनांची मांडणी व्यवस्थितपणे करावी.</w:t>
      </w:r>
    </w:p>
    <w:p w:rsidR="009953D6" w:rsidRDefault="009953D6" w:rsidP="009953D6">
      <w:pPr>
        <w:spacing w:after="80" w:line="240" w:lineRule="auto"/>
        <w:ind w:left="397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cs/>
        </w:rPr>
        <w:t>उद्दिष्टे:</w:t>
      </w:r>
    </w:p>
    <w:p w:rsidR="009953D6" w:rsidRDefault="009953D6" w:rsidP="009953D6">
      <w:pPr>
        <w:pStyle w:val="ListParagraph"/>
        <w:numPr>
          <w:ilvl w:val="0"/>
          <w:numId w:val="15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मापणारी साधने</w:t>
      </w:r>
    </w:p>
    <w:p w:rsidR="009953D6" w:rsidRDefault="009953D6" w:rsidP="009953D6">
      <w:pPr>
        <w:pStyle w:val="ListParagraph"/>
        <w:numPr>
          <w:ilvl w:val="0"/>
          <w:numId w:val="15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आखणारी साधने</w:t>
      </w:r>
    </w:p>
    <w:p w:rsidR="009953D6" w:rsidRPr="008728E9" w:rsidRDefault="009953D6" w:rsidP="009953D6">
      <w:pPr>
        <w:pStyle w:val="ListParagraph"/>
        <w:numPr>
          <w:ilvl w:val="0"/>
          <w:numId w:val="15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पकडणारी व इतर साधने</w:t>
      </w:r>
    </w:p>
    <w:p w:rsidR="009953D6" w:rsidRDefault="009953D6" w:rsidP="009953D6">
      <w:pPr>
        <w:spacing w:after="80" w:line="240" w:lineRule="auto"/>
        <w:ind w:left="397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cs/>
        </w:rPr>
        <w:t>प्रस्तावना:</w:t>
      </w:r>
    </w:p>
    <w:p w:rsidR="009953D6" w:rsidRPr="009953D6" w:rsidRDefault="00FE56DF" w:rsidP="009953D6">
      <w:pPr>
        <w:spacing w:after="80" w:line="240" w:lineRule="auto"/>
        <w:ind w:left="397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लोखंडी सळई तोडताना व्यवस्थित माप घेवूनच तोडावी.</w:t>
      </w:r>
    </w:p>
    <w:p w:rsidR="009953D6" w:rsidRPr="002960B9" w:rsidRDefault="009953D6" w:rsidP="002960B9">
      <w:pPr>
        <w:spacing w:after="80" w:line="240" w:lineRule="auto"/>
        <w:ind w:left="397"/>
        <w:rPr>
          <w:b/>
          <w:bCs/>
          <w:sz w:val="24"/>
          <w:szCs w:val="24"/>
        </w:rPr>
      </w:pPr>
      <w:r w:rsidRPr="00814E9C">
        <w:rPr>
          <w:rFonts w:hint="cs"/>
          <w:b/>
          <w:bCs/>
          <w:sz w:val="24"/>
          <w:szCs w:val="24"/>
          <w:cs/>
        </w:rPr>
        <w:t>अपेक्षित कौशल्य:</w:t>
      </w:r>
    </w:p>
    <w:p w:rsidR="009953D6" w:rsidRDefault="002960B9" w:rsidP="009953D6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मोजमाप करता येणे</w:t>
      </w:r>
      <w:r w:rsidR="009953D6">
        <w:rPr>
          <w:rFonts w:ascii="Times New Roman" w:hAnsi="Times New Roman" w:cstheme="minorBidi" w:hint="cs"/>
          <w:sz w:val="24"/>
          <w:szCs w:val="24"/>
          <w:cs/>
        </w:rPr>
        <w:t>.</w:t>
      </w:r>
    </w:p>
    <w:p w:rsidR="002960B9" w:rsidRDefault="002960B9" w:rsidP="009953D6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लोखंडी सळई तोडता / कापता यायला हवी.</w:t>
      </w:r>
    </w:p>
    <w:p w:rsidR="00F961E9" w:rsidRDefault="00D65E38" w:rsidP="009953D6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हातोडी वापरता येणे</w:t>
      </w:r>
      <w:r w:rsidR="00F961E9">
        <w:rPr>
          <w:rFonts w:ascii="Times New Roman" w:hAnsi="Times New Roman" w:cstheme="minorBidi" w:hint="cs"/>
          <w:sz w:val="24"/>
          <w:szCs w:val="24"/>
          <w:cs/>
        </w:rPr>
        <w:t>.</w:t>
      </w:r>
    </w:p>
    <w:p w:rsidR="002960B9" w:rsidRPr="00D65E38" w:rsidRDefault="00D65E38" w:rsidP="00D65E38">
      <w:pPr>
        <w:pStyle w:val="ListParagraph"/>
        <w:numPr>
          <w:ilvl w:val="0"/>
          <w:numId w:val="16"/>
        </w:num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वेल्डिंग करता येणे</w:t>
      </w:r>
      <w:r w:rsidR="00F961E9">
        <w:rPr>
          <w:rFonts w:ascii="Times New Roman" w:hAnsi="Times New Roman" w:cstheme="minorBidi" w:hint="cs"/>
          <w:sz w:val="24"/>
          <w:szCs w:val="24"/>
          <w:cs/>
        </w:rPr>
        <w:t>.</w:t>
      </w:r>
    </w:p>
    <w:p w:rsidR="0096020B" w:rsidRPr="0096020B" w:rsidRDefault="0096020B" w:rsidP="0096020B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>साहित्य:</w:t>
      </w:r>
    </w:p>
    <w:p w:rsidR="003369B8" w:rsidRDefault="00D65E38" w:rsidP="0096020B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लोखंडी सळई</w:t>
      </w:r>
      <w:r w:rsidR="006954C7">
        <w:rPr>
          <w:rFonts w:ascii="Times New Roman" w:hAnsi="Times New Roman" w:cstheme="minorBidi" w:hint="cs"/>
          <w:sz w:val="24"/>
          <w:szCs w:val="24"/>
          <w:cs/>
        </w:rPr>
        <w:t>, रेड ऑक्साईड,</w:t>
      </w:r>
      <w:r w:rsidR="00B94CBB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6954C7">
        <w:rPr>
          <w:rFonts w:ascii="Times New Roman" w:hAnsi="Times New Roman" w:cstheme="minorBidi" w:hint="cs"/>
          <w:sz w:val="24"/>
          <w:szCs w:val="24"/>
          <w:cs/>
        </w:rPr>
        <w:t>वेल्डींग रॉड</w:t>
      </w:r>
    </w:p>
    <w:p w:rsidR="003369B8" w:rsidRDefault="003369B8" w:rsidP="003369B8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5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 w:rsidR="00995CE2"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 xml:space="preserve"> खालील लर्निंग रिसोर्सचा वापर करा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3369B8" w:rsidRDefault="003369B8" w:rsidP="003369B8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6667" w:type="dxa"/>
        <w:jc w:val="center"/>
        <w:tblLook w:val="04A0"/>
      </w:tblPr>
      <w:tblGrid>
        <w:gridCol w:w="6667"/>
      </w:tblGrid>
      <w:tr w:rsidR="003369B8" w:rsidRPr="007757FD" w:rsidTr="00B94CBB">
        <w:trPr>
          <w:cnfStyle w:val="100000000000"/>
          <w:trHeight w:val="542"/>
          <w:jc w:val="center"/>
        </w:trPr>
        <w:tc>
          <w:tcPr>
            <w:cnfStyle w:val="001000000000"/>
            <w:tcW w:w="6667" w:type="dxa"/>
            <w:noWrap/>
            <w:hideMark/>
          </w:tcPr>
          <w:p w:rsidR="003369B8" w:rsidRPr="003369B8" w:rsidRDefault="003369B8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3369B8" w:rsidRPr="007757FD" w:rsidTr="00B94CBB">
        <w:trPr>
          <w:cnfStyle w:val="000000100000"/>
          <w:trHeight w:val="542"/>
          <w:jc w:val="center"/>
        </w:trPr>
        <w:tc>
          <w:tcPr>
            <w:cnfStyle w:val="001000000000"/>
            <w:tcW w:w="6667" w:type="dxa"/>
            <w:noWrap/>
            <w:hideMark/>
          </w:tcPr>
          <w:p w:rsidR="003369B8" w:rsidRPr="007757FD" w:rsidRDefault="003D26C3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 w:rsidRPr="003D26C3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>तिवई तयार करण्यासाठी वापरली जाणारी साधने</w:t>
            </w:r>
            <w:r w:rsidR="003369B8"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 w:rsidR="003369B8"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96020B" w:rsidRDefault="001F0D53" w:rsidP="0096020B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</w:p>
    <w:p w:rsidR="0096020B" w:rsidRPr="0096020B" w:rsidRDefault="0096020B" w:rsidP="0096020B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साधने: </w:t>
      </w:r>
    </w:p>
    <w:p w:rsidR="0096020B" w:rsidRDefault="0096020B" w:rsidP="0096020B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मोजमाप पट</w:t>
      </w:r>
      <w:r w:rsidR="00855AB4">
        <w:rPr>
          <w:rFonts w:ascii="Times New Roman" w:hAnsi="Times New Roman" w:cstheme="minorBidi" w:hint="cs"/>
          <w:sz w:val="24"/>
          <w:szCs w:val="24"/>
          <w:cs/>
        </w:rPr>
        <w:t>्टी (स्टील टेप), वेल्डिंग केबल</w:t>
      </w:r>
      <w:r w:rsidR="001F0D53">
        <w:rPr>
          <w:rFonts w:ascii="Times New Roman" w:hAnsi="Times New Roman" w:cstheme="minorBidi" w:hint="cs"/>
          <w:sz w:val="24"/>
          <w:szCs w:val="24"/>
          <w:cs/>
        </w:rPr>
        <w:t>,वेल्डिंग मशीन</w:t>
      </w:r>
      <w:r w:rsidR="00855AB4">
        <w:rPr>
          <w:rFonts w:ascii="Times New Roman" w:hAnsi="Times New Roman" w:cstheme="minorBidi" w:hint="cs"/>
          <w:sz w:val="24"/>
          <w:szCs w:val="24"/>
          <w:cs/>
        </w:rPr>
        <w:t>,</w:t>
      </w:r>
      <w:r w:rsidR="00994D0B">
        <w:rPr>
          <w:rFonts w:ascii="Times New Roman" w:hAnsi="Times New Roman" w:cstheme="minorBidi" w:hint="cs"/>
          <w:sz w:val="24"/>
          <w:szCs w:val="24"/>
          <w:cs/>
        </w:rPr>
        <w:t xml:space="preserve">अर्थींग क्लॅप,वेल्डिंग रॉड होल्डर ,वेल्डिंग </w:t>
      </w:r>
      <w:r w:rsidR="007F1234">
        <w:rPr>
          <w:rFonts w:ascii="Times New Roman" w:hAnsi="Times New Roman" w:cstheme="minorBidi" w:hint="cs"/>
          <w:sz w:val="24"/>
          <w:szCs w:val="24"/>
          <w:cs/>
        </w:rPr>
        <w:t>गॅागल  / स्क्रीन</w:t>
      </w:r>
    </w:p>
    <w:p w:rsidR="001F0D53" w:rsidRPr="001E4E5F" w:rsidRDefault="0096020B" w:rsidP="001F0D53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lastRenderedPageBreak/>
        <w:t>हत्यारे:</w:t>
      </w:r>
    </w:p>
    <w:p w:rsidR="00B94CBB" w:rsidRDefault="001F0D53" w:rsidP="00B94CBB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  </w:t>
      </w:r>
      <w:r w:rsidR="0096020B">
        <w:rPr>
          <w:rFonts w:ascii="Times New Roman" w:hAnsi="Times New Roman" w:cstheme="minorBidi" w:hint="cs"/>
          <w:sz w:val="24"/>
          <w:szCs w:val="24"/>
          <w:cs/>
        </w:rPr>
        <w:t xml:space="preserve">हातोडी, </w:t>
      </w:r>
      <w:r>
        <w:rPr>
          <w:rFonts w:ascii="Times New Roman" w:hAnsi="Times New Roman" w:cstheme="minorBidi" w:hint="cs"/>
          <w:sz w:val="24"/>
          <w:szCs w:val="24"/>
          <w:cs/>
        </w:rPr>
        <w:t>ऐरण</w:t>
      </w:r>
      <w:r w:rsidR="0096020B">
        <w:rPr>
          <w:rFonts w:ascii="Times New Roman" w:hAnsi="Times New Roman" w:cstheme="minorBidi" w:hint="cs"/>
          <w:sz w:val="24"/>
          <w:szCs w:val="24"/>
          <w:cs/>
        </w:rPr>
        <w:t>, करवत</w:t>
      </w:r>
      <w:r>
        <w:rPr>
          <w:rFonts w:ascii="Times New Roman" w:hAnsi="Times New Roman" w:cstheme="minorBidi" w:hint="cs"/>
          <w:sz w:val="24"/>
          <w:szCs w:val="24"/>
          <w:cs/>
        </w:rPr>
        <w:t>/ अडकित्ता,</w:t>
      </w:r>
      <w:r w:rsidR="00B94CBB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96020B">
        <w:rPr>
          <w:rFonts w:ascii="Times New Roman" w:hAnsi="Times New Roman" w:cstheme="minorBidi" w:hint="cs"/>
          <w:sz w:val="24"/>
          <w:szCs w:val="24"/>
          <w:cs/>
        </w:rPr>
        <w:t xml:space="preserve">कानस, </w:t>
      </w:r>
      <w:r w:rsidR="003D26C3">
        <w:rPr>
          <w:rFonts w:ascii="Times New Roman" w:hAnsi="Times New Roman" w:cstheme="minorBidi" w:hint="cs"/>
          <w:sz w:val="24"/>
          <w:szCs w:val="24"/>
          <w:cs/>
        </w:rPr>
        <w:t>बेंच वाईस</w:t>
      </w:r>
    </w:p>
    <w:p w:rsidR="003D26C3" w:rsidRDefault="003D26C3" w:rsidP="00B94CBB">
      <w:pPr>
        <w:spacing w:after="80" w:line="240" w:lineRule="auto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6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Style w:val="MediumShading1-Accent2"/>
        <w:tblW w:w="7195" w:type="dxa"/>
        <w:jc w:val="center"/>
        <w:tblLook w:val="04A0"/>
      </w:tblPr>
      <w:tblGrid>
        <w:gridCol w:w="7195"/>
      </w:tblGrid>
      <w:tr w:rsidR="003D26C3" w:rsidRPr="007757FD" w:rsidTr="00BC78CB">
        <w:trPr>
          <w:cnfStyle w:val="100000000000"/>
          <w:trHeight w:val="564"/>
          <w:jc w:val="center"/>
        </w:trPr>
        <w:tc>
          <w:tcPr>
            <w:cnfStyle w:val="001000000000"/>
            <w:tcW w:w="7195" w:type="dxa"/>
            <w:noWrap/>
            <w:hideMark/>
          </w:tcPr>
          <w:p w:rsidR="003D26C3" w:rsidRPr="003369B8" w:rsidRDefault="003D26C3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3D26C3" w:rsidRPr="007757FD" w:rsidTr="00BC78CB">
        <w:trPr>
          <w:cnfStyle w:val="000000100000"/>
          <w:trHeight w:val="564"/>
          <w:jc w:val="center"/>
        </w:trPr>
        <w:tc>
          <w:tcPr>
            <w:cnfStyle w:val="001000000000"/>
            <w:tcW w:w="7195" w:type="dxa"/>
            <w:noWrap/>
            <w:hideMark/>
          </w:tcPr>
          <w:p w:rsidR="003D26C3" w:rsidRPr="007757FD" w:rsidRDefault="003D26C3" w:rsidP="003D26C3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 w:rsidRPr="003D26C3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 xml:space="preserve">तिवई तयार करण्यासाठी वापरली जाणारी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>हत्यारे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3D26C3" w:rsidRDefault="003D26C3" w:rsidP="001F0D53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</w:p>
    <w:p w:rsidR="00ED4B00" w:rsidRDefault="00ED4B00" w:rsidP="001F0D53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  <w:r w:rsidRPr="00ED4B00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आकृती </w:t>
      </w: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>:</w:t>
      </w:r>
    </w:p>
    <w:p w:rsidR="0004219B" w:rsidRDefault="0004219B" w:rsidP="00E520F0">
      <w:pPr>
        <w:spacing w:after="80" w:line="240" w:lineRule="auto"/>
        <w:jc w:val="center"/>
        <w:rPr>
          <w:rFonts w:ascii="Times New Roman" w:hAnsi="Times New Roman" w:cstheme="minorBidi"/>
          <w:sz w:val="24"/>
          <w:szCs w:val="24"/>
        </w:rPr>
      </w:pPr>
      <w:r w:rsidRPr="0004219B">
        <w:rPr>
          <w:rFonts w:ascii="Times New Roman" w:hAnsi="Times New Roman" w:hint="cs"/>
          <w:b/>
          <w:bCs/>
          <w:noProof/>
          <w:sz w:val="24"/>
          <w:szCs w:val="24"/>
          <w:cs/>
          <w:lang w:eastAsia="en-IN" w:bidi="hi-IN"/>
        </w:rPr>
        <w:drawing>
          <wp:inline distT="0" distB="0" distL="0" distR="0">
            <wp:extent cx="3341914" cy="3348763"/>
            <wp:effectExtent l="19050" t="0" r="10886" b="0"/>
            <wp:docPr id="7" name="Picture 0" descr="IMG_20151006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6_1205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3523" cy="33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08" w:rsidRPr="00ED4B00" w:rsidRDefault="00290508" w:rsidP="00E520F0">
      <w:pPr>
        <w:spacing w:after="80" w:line="240" w:lineRule="auto"/>
        <w:jc w:val="center"/>
        <w:rPr>
          <w:rFonts w:ascii="Times New Roman" w:hAnsi="Times New Roman" w:cstheme="minorBidi"/>
          <w:sz w:val="24"/>
          <w:szCs w:val="24"/>
          <w:cs/>
        </w:rPr>
      </w:pPr>
      <w:r>
        <w:rPr>
          <w:rFonts w:ascii="Times New Roman" w:hAnsi="Times New Roman" w:cstheme="minorBidi"/>
          <w:noProof/>
          <w:sz w:val="24"/>
          <w:szCs w:val="24"/>
          <w:lang w:eastAsia="en-IN" w:bidi="hi-IN"/>
        </w:rPr>
        <w:lastRenderedPageBreak/>
        <w:drawing>
          <wp:inline distT="0" distB="0" distL="0" distR="0">
            <wp:extent cx="4721116" cy="3924690"/>
            <wp:effectExtent l="19050" t="0" r="3284" b="0"/>
            <wp:docPr id="28" name="Picture 27" descr="tiv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vai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6102" cy="392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9B" w:rsidRDefault="0004219B" w:rsidP="0004219B">
      <w:pPr>
        <w:spacing w:after="80" w:line="240" w:lineRule="auto"/>
        <w:contextualSpacing/>
        <w:rPr>
          <w:rFonts w:ascii="Times New Roman" w:hAnsi="Times New Roman" w:cstheme="minorBidi"/>
          <w:b/>
          <w:bCs/>
          <w:sz w:val="24"/>
          <w:szCs w:val="24"/>
        </w:rPr>
      </w:pPr>
    </w:p>
    <w:p w:rsidR="00BC78CB" w:rsidRDefault="00BC78CB" w:rsidP="00BC78CB">
      <w:pPr>
        <w:spacing w:after="80" w:line="240" w:lineRule="auto"/>
        <w:ind w:firstLine="426"/>
        <w:rPr>
          <w:sz w:val="24"/>
          <w:szCs w:val="24"/>
        </w:rPr>
      </w:pPr>
      <w:r w:rsidRPr="006F236F">
        <w:rPr>
          <w:rFonts w:hint="cs"/>
          <w:b/>
          <w:bCs/>
          <w:sz w:val="24"/>
          <w:szCs w:val="24"/>
          <w:cs/>
        </w:rPr>
        <w:t>अंदाजपत्रक</w:t>
      </w:r>
      <w:r>
        <w:rPr>
          <w:rFonts w:hint="cs"/>
          <w:b/>
          <w:bCs/>
          <w:sz w:val="24"/>
          <w:szCs w:val="24"/>
          <w:cs/>
        </w:rPr>
        <w:t xml:space="preserve"> : </w:t>
      </w:r>
      <w:r w:rsidRPr="00465154">
        <w:rPr>
          <w:rFonts w:hint="cs"/>
          <w:sz w:val="24"/>
          <w:szCs w:val="24"/>
          <w:cs/>
        </w:rPr>
        <w:t>तिवईसाठीचे अंदाजपत्रक</w:t>
      </w:r>
    </w:p>
    <w:tbl>
      <w:tblPr>
        <w:tblStyle w:val="LightGrid-Accent3"/>
        <w:tblW w:w="8831" w:type="dxa"/>
        <w:tblInd w:w="534" w:type="dxa"/>
        <w:tblLook w:val="04A0"/>
      </w:tblPr>
      <w:tblGrid>
        <w:gridCol w:w="817"/>
        <w:gridCol w:w="3306"/>
        <w:gridCol w:w="1537"/>
        <w:gridCol w:w="1000"/>
        <w:gridCol w:w="1000"/>
        <w:gridCol w:w="1171"/>
      </w:tblGrid>
      <w:tr w:rsidR="00BC78CB" w:rsidRPr="00B94CBB" w:rsidTr="006D1314">
        <w:trPr>
          <w:cnfStyle w:val="100000000000"/>
          <w:trHeight w:val="1042"/>
        </w:trPr>
        <w:tc>
          <w:tcPr>
            <w:cnfStyle w:val="001000000000"/>
            <w:tcW w:w="817" w:type="dxa"/>
            <w:hideMark/>
          </w:tcPr>
          <w:p w:rsidR="00BC78CB" w:rsidRPr="00B94CBB" w:rsidRDefault="00BC78CB" w:rsidP="006D1314">
            <w:pPr>
              <w:spacing w:after="0" w:line="240" w:lineRule="auto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अ.क्र.</w:t>
            </w:r>
          </w:p>
        </w:tc>
        <w:tc>
          <w:tcPr>
            <w:tcW w:w="3306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लागणारे साहित्य</w:t>
            </w: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537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दर (रु)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एकक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एकुण (रु)</w:t>
            </w:r>
          </w:p>
        </w:tc>
      </w:tr>
      <w:tr w:rsidR="00BC78CB" w:rsidRPr="00B94CBB" w:rsidTr="006D1314">
        <w:trPr>
          <w:cnfStyle w:val="000000100000"/>
          <w:trHeight w:val="557"/>
        </w:trPr>
        <w:tc>
          <w:tcPr>
            <w:cnfStyle w:val="001000000000"/>
            <w:tcW w:w="81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</w:t>
            </w:r>
          </w:p>
        </w:tc>
        <w:tc>
          <w:tcPr>
            <w:tcW w:w="3306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 xml:space="preserve">लोखंडी सळई १२ </w:t>
            </w: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mm </w:t>
            </w:r>
          </w:p>
        </w:tc>
        <w:tc>
          <w:tcPr>
            <w:tcW w:w="153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३६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३.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१०८</w:t>
            </w:r>
          </w:p>
        </w:tc>
      </w:tr>
      <w:tr w:rsidR="00BC78CB" w:rsidRPr="00B94CBB" w:rsidTr="006D1314">
        <w:trPr>
          <w:cnfStyle w:val="000000010000"/>
          <w:trHeight w:val="557"/>
        </w:trPr>
        <w:tc>
          <w:tcPr>
            <w:cnfStyle w:val="001000000000"/>
            <w:tcW w:w="81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</w:t>
            </w:r>
          </w:p>
        </w:tc>
        <w:tc>
          <w:tcPr>
            <w:tcW w:w="3306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रेड ऑक्साईड</w:t>
            </w:r>
          </w:p>
        </w:tc>
        <w:tc>
          <w:tcPr>
            <w:tcW w:w="153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२००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/</w:t>
            </w: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ली</w:t>
            </w: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०.५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१००</w:t>
            </w:r>
          </w:p>
        </w:tc>
      </w:tr>
      <w:tr w:rsidR="00BC78CB" w:rsidRPr="00B94CBB" w:rsidTr="006D1314">
        <w:trPr>
          <w:cnfStyle w:val="000000100000"/>
          <w:trHeight w:val="557"/>
        </w:trPr>
        <w:tc>
          <w:tcPr>
            <w:cnfStyle w:val="001000000000"/>
            <w:tcW w:w="81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</w:t>
            </w:r>
          </w:p>
        </w:tc>
        <w:tc>
          <w:tcPr>
            <w:tcW w:w="3306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वेल्डींग रॉड</w:t>
            </w: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  </w:t>
            </w:r>
          </w:p>
        </w:tc>
        <w:tc>
          <w:tcPr>
            <w:tcW w:w="153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 </w:t>
            </w: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000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६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२४</w:t>
            </w:r>
          </w:p>
        </w:tc>
      </w:tr>
      <w:tr w:rsidR="00BC78CB" w:rsidRPr="00B94CBB" w:rsidTr="006D1314">
        <w:trPr>
          <w:cnfStyle w:val="000000010000"/>
          <w:trHeight w:val="557"/>
        </w:trPr>
        <w:tc>
          <w:tcPr>
            <w:cnfStyle w:val="001000000000"/>
            <w:tcW w:w="81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6843" w:type="dxa"/>
            <w:gridSpan w:val="4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वीज वापर - १०% एकूण साहित्याच्या किमतीवर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२३</w:t>
            </w:r>
          </w:p>
        </w:tc>
      </w:tr>
      <w:tr w:rsidR="00BC78CB" w:rsidRPr="00B94CBB" w:rsidTr="006D1314">
        <w:trPr>
          <w:cnfStyle w:val="000000100000"/>
          <w:trHeight w:val="557"/>
        </w:trPr>
        <w:tc>
          <w:tcPr>
            <w:cnfStyle w:val="001000000000"/>
            <w:tcW w:w="817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</w:t>
            </w:r>
          </w:p>
        </w:tc>
        <w:tc>
          <w:tcPr>
            <w:tcW w:w="6843" w:type="dxa"/>
            <w:gridSpan w:val="4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मजुरी - १५% एकूण साहित्याच्या किमतीवर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३५</w:t>
            </w:r>
          </w:p>
        </w:tc>
      </w:tr>
      <w:tr w:rsidR="00BC78CB" w:rsidRPr="00B94CBB" w:rsidTr="006D1314">
        <w:trPr>
          <w:cnfStyle w:val="000000010000"/>
          <w:trHeight w:val="557"/>
        </w:trPr>
        <w:tc>
          <w:tcPr>
            <w:cnfStyle w:val="001000000000"/>
            <w:tcW w:w="7660" w:type="dxa"/>
            <w:gridSpan w:val="5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एकूण</w:t>
            </w:r>
          </w:p>
        </w:tc>
        <w:tc>
          <w:tcPr>
            <w:tcW w:w="1171" w:type="dxa"/>
            <w:hideMark/>
          </w:tcPr>
          <w:p w:rsidR="00BC78CB" w:rsidRPr="00B94CBB" w:rsidRDefault="00BC78CB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/>
              </w:rPr>
            </w:pPr>
            <w:r w:rsidRPr="00B94CBB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२९०</w:t>
            </w:r>
          </w:p>
        </w:tc>
      </w:tr>
    </w:tbl>
    <w:p w:rsidR="00BC78CB" w:rsidRDefault="00BC78CB" w:rsidP="00BC78CB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</w:p>
    <w:p w:rsidR="003D26C3" w:rsidRDefault="003D26C3" w:rsidP="003D26C3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9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3D26C3" w:rsidRDefault="003D26C3" w:rsidP="003D26C3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4644" w:type="dxa"/>
        <w:jc w:val="center"/>
        <w:tblLook w:val="04A0"/>
      </w:tblPr>
      <w:tblGrid>
        <w:gridCol w:w="4644"/>
      </w:tblGrid>
      <w:tr w:rsidR="003D26C3" w:rsidRPr="007757FD" w:rsidTr="006D1314">
        <w:trPr>
          <w:cnfStyle w:val="1000000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D26C3" w:rsidRPr="003369B8" w:rsidRDefault="003D26C3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3D26C3" w:rsidRPr="007757FD" w:rsidTr="006D1314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3D26C3" w:rsidRPr="007757FD" w:rsidRDefault="000A042F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>सुरक्षितता</w:t>
            </w:r>
            <w:r w:rsidR="003D26C3"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 w:rsidR="003D26C3"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3D26C3" w:rsidRDefault="003D26C3" w:rsidP="00BB6E1F">
      <w:pPr>
        <w:spacing w:after="80" w:line="240" w:lineRule="auto"/>
        <w:ind w:firstLine="397"/>
        <w:contextualSpacing/>
        <w:rPr>
          <w:rFonts w:ascii="Times New Roman" w:hAnsi="Times New Roman" w:cstheme="minorBidi"/>
          <w:b/>
          <w:bCs/>
          <w:sz w:val="24"/>
          <w:szCs w:val="24"/>
        </w:rPr>
      </w:pPr>
    </w:p>
    <w:p w:rsidR="003D26C3" w:rsidRDefault="003D26C3" w:rsidP="003D26C3">
      <w:pPr>
        <w:spacing w:after="80" w:line="240" w:lineRule="auto"/>
        <w:ind w:firstLine="397"/>
        <w:contextualSpacing/>
        <w:rPr>
          <w:rFonts w:ascii="Times New Roman" w:hAnsi="Times New Roman" w:cstheme="minorBidi"/>
          <w:b/>
          <w:bCs/>
          <w:sz w:val="24"/>
          <w:szCs w:val="24"/>
          <w:lang w:val="en-US"/>
        </w:rPr>
      </w:pP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lastRenderedPageBreak/>
        <w:t>कृती :</w:t>
      </w:r>
    </w:p>
    <w:tbl>
      <w:tblPr>
        <w:tblStyle w:val="LightGrid-Accent5"/>
        <w:tblW w:w="0" w:type="auto"/>
        <w:tblLook w:val="04A0"/>
      </w:tblPr>
      <w:tblGrid>
        <w:gridCol w:w="4077"/>
        <w:gridCol w:w="5920"/>
      </w:tblGrid>
      <w:tr w:rsidR="0087082F" w:rsidTr="00BC78CB">
        <w:trPr>
          <w:cnfStyle w:val="100000000000"/>
        </w:trPr>
        <w:tc>
          <w:tcPr>
            <w:cnfStyle w:val="001000000000"/>
            <w:tcW w:w="4077" w:type="dxa"/>
          </w:tcPr>
          <w:p w:rsidR="0087082F" w:rsidRDefault="00B94CBB" w:rsidP="00B94CBB">
            <w:pPr>
              <w:spacing w:after="80" w:line="240" w:lineRule="auto"/>
              <w:contextualSpacing/>
              <w:jc w:val="center"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theme="minorBidi" w:hint="cs"/>
                <w:b w:val="0"/>
                <w:bCs w:val="0"/>
                <w:sz w:val="24"/>
                <w:szCs w:val="24"/>
                <w:cs/>
              </w:rPr>
              <w:t>कृती</w:t>
            </w:r>
          </w:p>
        </w:tc>
        <w:tc>
          <w:tcPr>
            <w:tcW w:w="5920" w:type="dxa"/>
          </w:tcPr>
          <w:p w:rsidR="0087082F" w:rsidRDefault="00B94CBB" w:rsidP="00B94CBB">
            <w:pPr>
              <w:spacing w:after="80" w:line="240" w:lineRule="auto"/>
              <w:contextualSpacing/>
              <w:jc w:val="center"/>
              <w:cnfStyle w:val="100000000000"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theme="minorBidi" w:hint="cs"/>
                <w:b w:val="0"/>
                <w:bCs w:val="0"/>
                <w:sz w:val="24"/>
                <w:szCs w:val="24"/>
                <w:cs/>
              </w:rPr>
              <w:t>फोटो</w:t>
            </w:r>
          </w:p>
        </w:tc>
      </w:tr>
      <w:tr w:rsidR="0087082F" w:rsidTr="00BC78CB">
        <w:trPr>
          <w:cnfStyle w:val="000000100000"/>
        </w:trPr>
        <w:tc>
          <w:tcPr>
            <w:cnfStyle w:val="001000000000"/>
            <w:tcW w:w="4077" w:type="dxa"/>
          </w:tcPr>
          <w:p w:rsidR="0087082F" w:rsidRDefault="0087082F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लोखंडी सळई निवडणे व ती सरळ करून घेणे.</w:t>
            </w:r>
          </w:p>
          <w:p w:rsidR="0087082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10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777092" cy="1796142"/>
                  <wp:effectExtent l="19050" t="0" r="0" b="0"/>
                  <wp:docPr id="1" name="Picture 1" descr="E:\vishwas\OER\ppts\vishwas\ppts\related pics\RO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vishwas\OER\ppts\vishwas\ppts\related pics\RO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55" cy="179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166283" cy="1806222"/>
                  <wp:effectExtent l="19050" t="0" r="0" b="0"/>
                  <wp:docPr id="2" name="Picture 3" descr="E:\vishwas\OER\rough data\100LGDSC\CAM04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vishwas\OER\rough data\100LGDSC\CAM04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261" t="5224" r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83" cy="180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F" w:rsidTr="00BC78CB">
        <w:trPr>
          <w:cnfStyle w:val="000000010000"/>
        </w:trPr>
        <w:tc>
          <w:tcPr>
            <w:cnfStyle w:val="001000000000"/>
            <w:tcW w:w="4077" w:type="dxa"/>
          </w:tcPr>
          <w:p w:rsidR="0087082F" w:rsidRPr="00D814AF" w:rsidRDefault="0087082F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b w:val="0"/>
                <w:sz w:val="24"/>
                <w:szCs w:val="24"/>
              </w:rPr>
            </w:pPr>
            <w:r w:rsidRPr="00D814AF">
              <w:rPr>
                <w:rFonts w:hint="cs"/>
                <w:sz w:val="24"/>
                <w:szCs w:val="24"/>
                <w:cs/>
              </w:rPr>
              <w:t>टेप ने २ फुट अंतराने सळई वर तीन खुणा करून घेणे.</w:t>
            </w:r>
          </w:p>
          <w:p w:rsidR="0087082F" w:rsidRPr="00D814A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01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63907" cy="1954924"/>
                  <wp:effectExtent l="19050" t="0" r="0" b="0"/>
                  <wp:docPr id="19" name="Picture 4" descr="E:\vishwas\OER\rough data\100LGDSC\CAM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ishwas\OER\rough data\100LGDSC\CAM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913" r="20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64" cy="195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87082F" w:rsidTr="00BC78CB">
        <w:trPr>
          <w:cnfStyle w:val="000000100000"/>
        </w:trPr>
        <w:tc>
          <w:tcPr>
            <w:cnfStyle w:val="001000000000"/>
            <w:tcW w:w="4077" w:type="dxa"/>
          </w:tcPr>
          <w:p w:rsidR="0087082F" w:rsidRPr="00D814AF" w:rsidRDefault="0087082F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b w:val="0"/>
                <w:sz w:val="24"/>
                <w:szCs w:val="24"/>
              </w:rPr>
            </w:pPr>
            <w:r w:rsidRPr="00D814AF">
              <w:rPr>
                <w:rFonts w:hint="cs"/>
                <w:sz w:val="24"/>
                <w:szCs w:val="24"/>
                <w:cs/>
              </w:rPr>
              <w:t>तसेच १ फुट अंतराने सळई वर तीन खुणा करून घेणे.</w:t>
            </w:r>
          </w:p>
          <w:p w:rsidR="0087082F" w:rsidRPr="00D814A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10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62605" cy="1942295"/>
                  <wp:effectExtent l="19050" t="0" r="0" b="0"/>
                  <wp:docPr id="20" name="Picture 5" descr="E:\vishwas\OER\rough data\100LGDSC\CAM04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vishwas\OER\rough data\100LGDSC\CAM04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408" t="34591" r="28731" b="34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43" cy="194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F" w:rsidTr="00BC78CB">
        <w:trPr>
          <w:cnfStyle w:val="000000010000"/>
        </w:trPr>
        <w:tc>
          <w:tcPr>
            <w:cnfStyle w:val="001000000000"/>
            <w:tcW w:w="4077" w:type="dxa"/>
          </w:tcPr>
          <w:p w:rsidR="0087082F" w:rsidRDefault="0087082F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खुणा केलेल्या जागेपासून सळई तोडून घेणे.</w:t>
            </w:r>
          </w:p>
          <w:p w:rsidR="0087082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01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62605" cy="1783270"/>
                  <wp:effectExtent l="19050" t="0" r="0" b="0"/>
                  <wp:docPr id="21" name="Picture 6" descr="E:\vishwas\OER\rough data\100LGDSC\CAM04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vishwas\OER\rough data\100LGDSC\CAM04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24" cy="180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F" w:rsidTr="00BC78CB">
        <w:trPr>
          <w:cnfStyle w:val="000000100000"/>
        </w:trPr>
        <w:tc>
          <w:tcPr>
            <w:cnfStyle w:val="001000000000"/>
            <w:tcW w:w="4077" w:type="dxa"/>
          </w:tcPr>
          <w:p w:rsidR="0087082F" w:rsidRDefault="0087082F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lastRenderedPageBreak/>
              <w:t>१ फुटाचे तीन तुकडे वेल्डिंग च्या साह्याने जोडून घेणे.</w:t>
            </w:r>
          </w:p>
          <w:p w:rsidR="0087082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10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62605" cy="1833527"/>
                  <wp:effectExtent l="19050" t="0" r="0" b="0"/>
                  <wp:docPr id="22" name="Picture 9" descr="E:\vishwas\OER\rough data\100LGDSC\CAM0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vishwas\OER\rough data\100LGDSC\CAM0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19" cy="184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44155" cy="1828520"/>
                  <wp:effectExtent l="19050" t="0" r="0" b="0"/>
                  <wp:docPr id="23" name="Picture 7" descr="E:\vishwas\OER\rough data\100LGDSC\CAM04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vishwas\OER\rough data\100LGDSC\CAM04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063" t="35669" r="25036" b="14860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652540" cy="183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F" w:rsidTr="00BC78CB">
        <w:trPr>
          <w:cnfStyle w:val="000000010000"/>
        </w:trPr>
        <w:tc>
          <w:tcPr>
            <w:cnfStyle w:val="001000000000"/>
            <w:tcW w:w="4077" w:type="dxa"/>
          </w:tcPr>
          <w:p w:rsidR="0087082F" w:rsidRDefault="00B94CBB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मग त्रिकोण तयार होईल</w:t>
            </w:r>
            <w:r w:rsidR="0087082F">
              <w:rPr>
                <w:rFonts w:hint="cs"/>
                <w:sz w:val="24"/>
                <w:szCs w:val="24"/>
                <w:cs/>
              </w:rPr>
              <w:t>,</w:t>
            </w: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="0087082F">
              <w:rPr>
                <w:rFonts w:hint="cs"/>
                <w:sz w:val="24"/>
                <w:szCs w:val="24"/>
                <w:cs/>
              </w:rPr>
              <w:t xml:space="preserve">जोड ठिकाणी २ फुटाची सळई उभी जोडून घेणे. </w:t>
            </w:r>
          </w:p>
          <w:p w:rsidR="0087082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01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62605" cy="1954147"/>
                  <wp:effectExtent l="19050" t="0" r="0" b="0"/>
                  <wp:docPr id="24" name="Picture 8" descr="E:\vishwas\OER\rough data\100LGDSC\CAM0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vishwas\OER\rough data\100LGDSC\CAM0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7813" cy="196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F" w:rsidTr="00BC78CB">
        <w:trPr>
          <w:cnfStyle w:val="000000100000"/>
        </w:trPr>
        <w:tc>
          <w:tcPr>
            <w:cnfStyle w:val="001000000000"/>
            <w:tcW w:w="4077" w:type="dxa"/>
          </w:tcPr>
          <w:p w:rsidR="0087082F" w:rsidRPr="0004219B" w:rsidRDefault="00B94CBB" w:rsidP="006D1314">
            <w:pPr>
              <w:pStyle w:val="ListParagraph"/>
              <w:numPr>
                <w:ilvl w:val="0"/>
                <w:numId w:val="17"/>
              </w:numPr>
              <w:spacing w:after="80" w:line="24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अशा प्रकारे ति</w:t>
            </w:r>
            <w:r w:rsidR="0087082F">
              <w:rPr>
                <w:rFonts w:hint="cs"/>
                <w:sz w:val="24"/>
                <w:szCs w:val="24"/>
                <w:cs/>
              </w:rPr>
              <w:t>वई तयार होईल; नंतर रेड ओक्साईड लावणे.</w:t>
            </w:r>
          </w:p>
          <w:p w:rsidR="0087082F" w:rsidRDefault="0087082F" w:rsidP="006D1314">
            <w:pPr>
              <w:spacing w:after="80" w:line="240" w:lineRule="auto"/>
              <w:contextualSpacing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0" w:type="dxa"/>
          </w:tcPr>
          <w:p w:rsidR="0087082F" w:rsidRDefault="0087082F" w:rsidP="006D1314">
            <w:pPr>
              <w:spacing w:after="80" w:line="240" w:lineRule="auto"/>
              <w:contextualSpacing/>
              <w:cnfStyle w:val="000000100000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62605" cy="1802010"/>
                  <wp:effectExtent l="19050" t="0" r="0" b="0"/>
                  <wp:docPr id="25" name="Picture 10" descr="E:\vishwas\OER\rough data\100LGDSC\CAM04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vishwas\OER\rough data\100LGDSC\CAM04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201" t="16597" r="15139" b="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99" cy="180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704646" cy="1808322"/>
                  <wp:effectExtent l="19050" t="0" r="0" b="0"/>
                  <wp:docPr id="26" name="Picture 11" descr="E:\vishwas\OER\rough data\100LGDSC\CAM0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vishwas\OER\rough data\100LGDSC\CAM0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2099" cy="181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6C3" w:rsidRDefault="003D26C3" w:rsidP="003D26C3">
      <w:pPr>
        <w:spacing w:after="80" w:line="240" w:lineRule="auto"/>
        <w:rPr>
          <w:sz w:val="24"/>
          <w:szCs w:val="24"/>
        </w:rPr>
      </w:pPr>
    </w:p>
    <w:p w:rsidR="00DB70B1" w:rsidRPr="00BC78CB" w:rsidRDefault="00BC78CB" w:rsidP="00DB70B1">
      <w:pPr>
        <w:spacing w:after="80" w:line="240" w:lineRule="auto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cs/>
        </w:rPr>
        <w:t>प्रत्यक्ष खर्च:</w:t>
      </w:r>
    </w:p>
    <w:tbl>
      <w:tblPr>
        <w:tblStyle w:val="LightGrid-Accent4"/>
        <w:tblW w:w="9558" w:type="dxa"/>
        <w:tblLook w:val="04A0"/>
      </w:tblPr>
      <w:tblGrid>
        <w:gridCol w:w="1137"/>
        <w:gridCol w:w="3224"/>
        <w:gridCol w:w="1270"/>
        <w:gridCol w:w="1300"/>
        <w:gridCol w:w="1252"/>
        <w:gridCol w:w="1375"/>
      </w:tblGrid>
      <w:tr w:rsidR="00BC78CB" w:rsidRPr="00BC78CB" w:rsidTr="00BC78CB">
        <w:trPr>
          <w:cnfStyle w:val="100000000000"/>
          <w:trHeight w:val="474"/>
        </w:trPr>
        <w:tc>
          <w:tcPr>
            <w:cnfStyle w:val="001000000000"/>
            <w:tcW w:w="1137" w:type="dxa"/>
            <w:hideMark/>
          </w:tcPr>
          <w:p w:rsidR="00BC78CB" w:rsidRPr="00BC78CB" w:rsidRDefault="00BC78CB">
            <w:pPr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अ.क्र.</w:t>
            </w:r>
          </w:p>
        </w:tc>
        <w:tc>
          <w:tcPr>
            <w:tcW w:w="3224" w:type="dxa"/>
            <w:hideMark/>
          </w:tcPr>
          <w:p w:rsidR="00BC78CB" w:rsidRPr="00BC78CB" w:rsidRDefault="00BC78CB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लागणारे साहित्य</w:t>
            </w: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70" w:type="dxa"/>
            <w:hideMark/>
          </w:tcPr>
          <w:p w:rsidR="00BC78CB" w:rsidRPr="00BC78CB" w:rsidRDefault="00BC78CB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दर (रु)</w:t>
            </w:r>
          </w:p>
        </w:tc>
        <w:tc>
          <w:tcPr>
            <w:tcW w:w="1300" w:type="dxa"/>
            <w:hideMark/>
          </w:tcPr>
          <w:p w:rsidR="00BC78CB" w:rsidRPr="00BC78CB" w:rsidRDefault="00BC78CB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एकक</w:t>
            </w:r>
          </w:p>
        </w:tc>
        <w:tc>
          <w:tcPr>
            <w:tcW w:w="1252" w:type="dxa"/>
            <w:hideMark/>
          </w:tcPr>
          <w:p w:rsidR="00BC78CB" w:rsidRPr="00BC78CB" w:rsidRDefault="00BC78CB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नग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एकुण (रु)</w:t>
            </w:r>
          </w:p>
        </w:tc>
      </w:tr>
      <w:tr w:rsidR="00BC78CB" w:rsidRPr="00BC78CB" w:rsidTr="00BC78CB">
        <w:trPr>
          <w:cnfStyle w:val="000000100000"/>
          <w:trHeight w:val="431"/>
        </w:trPr>
        <w:tc>
          <w:tcPr>
            <w:cnfStyle w:val="001000000000"/>
            <w:tcW w:w="1137" w:type="dxa"/>
            <w:hideMark/>
          </w:tcPr>
          <w:p w:rsidR="00BC78CB" w:rsidRPr="00BC78CB" w:rsidRDefault="00BC78CB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१</w:t>
            </w:r>
          </w:p>
        </w:tc>
        <w:tc>
          <w:tcPr>
            <w:tcW w:w="3224" w:type="dxa"/>
            <w:hideMark/>
          </w:tcPr>
          <w:p w:rsidR="00BC78CB" w:rsidRPr="00BC78CB" w:rsidRDefault="00BC78CB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 xml:space="preserve">लोखंडी सळई १२ </w:t>
            </w:r>
            <w:r w:rsidRPr="00BC78CB">
              <w:rPr>
                <w:rFonts w:ascii="Mangal" w:hAnsi="Mangal"/>
                <w:color w:val="000000"/>
                <w:sz w:val="26"/>
                <w:szCs w:val="26"/>
              </w:rPr>
              <w:t xml:space="preserve">mm </w:t>
            </w:r>
          </w:p>
        </w:tc>
        <w:tc>
          <w:tcPr>
            <w:tcW w:w="1270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३६</w:t>
            </w:r>
          </w:p>
        </w:tc>
        <w:tc>
          <w:tcPr>
            <w:tcW w:w="1300" w:type="dxa"/>
            <w:hideMark/>
          </w:tcPr>
          <w:p w:rsidR="00BC78CB" w:rsidRPr="00BC78CB" w:rsidRDefault="00BC78CB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</w:rPr>
              <w:t xml:space="preserve">/kg </w:t>
            </w:r>
          </w:p>
        </w:tc>
        <w:tc>
          <w:tcPr>
            <w:tcW w:w="1252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२.७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९७</w:t>
            </w:r>
          </w:p>
        </w:tc>
      </w:tr>
      <w:tr w:rsidR="00BC78CB" w:rsidRPr="00BC78CB" w:rsidTr="00BC78CB">
        <w:trPr>
          <w:cnfStyle w:val="000000010000"/>
          <w:trHeight w:val="648"/>
        </w:trPr>
        <w:tc>
          <w:tcPr>
            <w:cnfStyle w:val="001000000000"/>
            <w:tcW w:w="1137" w:type="dxa"/>
            <w:hideMark/>
          </w:tcPr>
          <w:p w:rsidR="00BC78CB" w:rsidRPr="00BC78CB" w:rsidRDefault="00BC78CB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२</w:t>
            </w:r>
          </w:p>
        </w:tc>
        <w:tc>
          <w:tcPr>
            <w:tcW w:w="3224" w:type="dxa"/>
            <w:hideMark/>
          </w:tcPr>
          <w:p w:rsidR="00BC78CB" w:rsidRPr="00BC78CB" w:rsidRDefault="00BC78CB">
            <w:pPr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रेड ऑक्साईड</w:t>
            </w:r>
          </w:p>
        </w:tc>
        <w:tc>
          <w:tcPr>
            <w:tcW w:w="1270" w:type="dxa"/>
            <w:hideMark/>
          </w:tcPr>
          <w:p w:rsidR="00BC78CB" w:rsidRPr="00BC78CB" w:rsidRDefault="00BC78CB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२००</w:t>
            </w:r>
          </w:p>
        </w:tc>
        <w:tc>
          <w:tcPr>
            <w:tcW w:w="1300" w:type="dxa"/>
            <w:hideMark/>
          </w:tcPr>
          <w:p w:rsidR="00BC78CB" w:rsidRPr="00BC78CB" w:rsidRDefault="00BC78CB">
            <w:pPr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</w:rPr>
              <w:t>/</w:t>
            </w: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ली</w:t>
            </w:r>
            <w:r w:rsidRPr="00BC78CB">
              <w:rPr>
                <w:rFonts w:ascii="Mangal" w:hAnsi="Mangal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52" w:type="dxa"/>
            <w:hideMark/>
          </w:tcPr>
          <w:p w:rsidR="00BC78CB" w:rsidRPr="00BC78CB" w:rsidRDefault="00BC78CB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०.२५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५०</w:t>
            </w:r>
          </w:p>
        </w:tc>
      </w:tr>
      <w:tr w:rsidR="00BC78CB" w:rsidRPr="00BC78CB" w:rsidTr="00BC78CB">
        <w:trPr>
          <w:cnfStyle w:val="000000100000"/>
          <w:trHeight w:val="136"/>
        </w:trPr>
        <w:tc>
          <w:tcPr>
            <w:cnfStyle w:val="001000000000"/>
            <w:tcW w:w="1137" w:type="dxa"/>
            <w:hideMark/>
          </w:tcPr>
          <w:p w:rsidR="00BC78CB" w:rsidRPr="00BC78CB" w:rsidRDefault="00BC78CB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३</w:t>
            </w:r>
          </w:p>
        </w:tc>
        <w:tc>
          <w:tcPr>
            <w:tcW w:w="3224" w:type="dxa"/>
            <w:hideMark/>
          </w:tcPr>
          <w:p w:rsidR="00BC78CB" w:rsidRPr="00BC78CB" w:rsidRDefault="00BC78CB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वेल्डींग रॉड</w:t>
            </w:r>
            <w:r w:rsidRPr="00BC78CB">
              <w:rPr>
                <w:rFonts w:ascii="Mangal" w:hAnsi="Mangal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1270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४</w:t>
            </w:r>
          </w:p>
        </w:tc>
        <w:tc>
          <w:tcPr>
            <w:tcW w:w="1300" w:type="dxa"/>
            <w:hideMark/>
          </w:tcPr>
          <w:p w:rsidR="00BC78CB" w:rsidRPr="00BC78CB" w:rsidRDefault="00BC78CB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</w:rPr>
              <w:t>/</w:t>
            </w: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नग</w:t>
            </w:r>
          </w:p>
        </w:tc>
        <w:tc>
          <w:tcPr>
            <w:tcW w:w="1252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५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२०</w:t>
            </w:r>
          </w:p>
        </w:tc>
      </w:tr>
      <w:tr w:rsidR="00BC78CB" w:rsidRPr="00BC78CB" w:rsidTr="00BC78CB">
        <w:trPr>
          <w:cnfStyle w:val="000000010000"/>
          <w:trHeight w:val="648"/>
        </w:trPr>
        <w:tc>
          <w:tcPr>
            <w:cnfStyle w:val="001000000000"/>
            <w:tcW w:w="1137" w:type="dxa"/>
            <w:hideMark/>
          </w:tcPr>
          <w:p w:rsidR="00BC78CB" w:rsidRPr="00BC78CB" w:rsidRDefault="00BC78CB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४</w:t>
            </w:r>
          </w:p>
        </w:tc>
        <w:tc>
          <w:tcPr>
            <w:tcW w:w="7046" w:type="dxa"/>
            <w:gridSpan w:val="4"/>
            <w:hideMark/>
          </w:tcPr>
          <w:p w:rsidR="00BC78CB" w:rsidRPr="00BC78CB" w:rsidRDefault="00BC78CB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वीज वापर - १०% एकूण साहित्याच्या किमतीवर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१७</w:t>
            </w:r>
          </w:p>
        </w:tc>
      </w:tr>
      <w:tr w:rsidR="00BC78CB" w:rsidRPr="00BC78CB" w:rsidTr="00BC78CB">
        <w:trPr>
          <w:cnfStyle w:val="000000100000"/>
          <w:trHeight w:val="648"/>
        </w:trPr>
        <w:tc>
          <w:tcPr>
            <w:cnfStyle w:val="001000000000"/>
            <w:tcW w:w="1137" w:type="dxa"/>
            <w:hideMark/>
          </w:tcPr>
          <w:p w:rsidR="00BC78CB" w:rsidRPr="00BC78CB" w:rsidRDefault="00BC78CB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५</w:t>
            </w:r>
          </w:p>
        </w:tc>
        <w:tc>
          <w:tcPr>
            <w:tcW w:w="7046" w:type="dxa"/>
            <w:gridSpan w:val="4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मजुरी - १५% एकूण साहित्याच्या किमतीवर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२५</w:t>
            </w:r>
          </w:p>
        </w:tc>
      </w:tr>
      <w:tr w:rsidR="00BC78CB" w:rsidRPr="00BC78CB" w:rsidTr="00BC78CB">
        <w:trPr>
          <w:cnfStyle w:val="000000010000"/>
          <w:trHeight w:val="648"/>
        </w:trPr>
        <w:tc>
          <w:tcPr>
            <w:cnfStyle w:val="001000000000"/>
            <w:tcW w:w="8183" w:type="dxa"/>
            <w:gridSpan w:val="5"/>
            <w:hideMark/>
          </w:tcPr>
          <w:p w:rsidR="00BC78CB" w:rsidRPr="00BC78CB" w:rsidRDefault="00BC78CB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lastRenderedPageBreak/>
              <w:t>एकूण</w:t>
            </w:r>
          </w:p>
        </w:tc>
        <w:tc>
          <w:tcPr>
            <w:tcW w:w="1375" w:type="dxa"/>
            <w:hideMark/>
          </w:tcPr>
          <w:p w:rsidR="00BC78CB" w:rsidRPr="00BC78CB" w:rsidRDefault="00BC78CB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BC78CB">
              <w:rPr>
                <w:rFonts w:ascii="Mangal" w:hAnsi="Mangal"/>
                <w:color w:val="000000"/>
                <w:sz w:val="26"/>
                <w:szCs w:val="26"/>
                <w:cs/>
              </w:rPr>
              <w:t>२०९</w:t>
            </w:r>
          </w:p>
        </w:tc>
      </w:tr>
    </w:tbl>
    <w:p w:rsidR="00176D98" w:rsidRPr="00AE7940" w:rsidRDefault="00176D98" w:rsidP="00E520F0">
      <w:pPr>
        <w:spacing w:after="80" w:line="240" w:lineRule="auto"/>
        <w:contextualSpacing/>
        <w:rPr>
          <w:sz w:val="24"/>
          <w:szCs w:val="24"/>
        </w:rPr>
      </w:pPr>
    </w:p>
    <w:p w:rsidR="00DB70B1" w:rsidRDefault="00DB70B1" w:rsidP="00DB70B1">
      <w:pPr>
        <w:shd w:val="clear" w:color="auto" w:fill="C4BC96" w:themeFill="background2" w:themeFillShade="BF"/>
        <w:spacing w:after="80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hint="cs"/>
          <w:b/>
          <w:bCs/>
          <w:color w:val="000000"/>
          <w:sz w:val="26"/>
          <w:szCs w:val="26"/>
          <w:cs/>
        </w:rPr>
        <w:t xml:space="preserve">उत्पादक कार्य २ </w:t>
      </w:r>
      <w:r w:rsidRPr="007E572A">
        <w:rPr>
          <w:rFonts w:hint="cs"/>
          <w:b/>
          <w:bCs/>
          <w:color w:val="000000"/>
          <w:sz w:val="26"/>
          <w:szCs w:val="26"/>
          <w:cs/>
        </w:rPr>
        <w:t xml:space="preserve">: </w:t>
      </w:r>
      <w:r>
        <w:rPr>
          <w:rFonts w:hint="cs"/>
          <w:b/>
          <w:bCs/>
          <w:color w:val="000000"/>
          <w:sz w:val="26"/>
          <w:szCs w:val="26"/>
          <w:cs/>
        </w:rPr>
        <w:t xml:space="preserve">चप्पल स्टॅंड तयार करणे </w:t>
      </w:r>
    </w:p>
    <w:p w:rsidR="00DB70B1" w:rsidRPr="006A2096" w:rsidRDefault="00DB70B1" w:rsidP="00DB70B1">
      <w:pPr>
        <w:spacing w:after="80" w:line="240" w:lineRule="auto"/>
        <w:ind w:firstLine="397"/>
        <w:contextualSpacing/>
        <w:rPr>
          <w:b/>
          <w:bCs/>
          <w:sz w:val="24"/>
          <w:szCs w:val="24"/>
        </w:rPr>
      </w:pPr>
      <w:r w:rsidRPr="006A2096">
        <w:rPr>
          <w:rFonts w:hint="cs"/>
          <w:b/>
          <w:bCs/>
          <w:sz w:val="24"/>
          <w:szCs w:val="24"/>
          <w:cs/>
        </w:rPr>
        <w:t>पूर्वतयारी:</w:t>
      </w:r>
    </w:p>
    <w:p w:rsidR="00DB70B1" w:rsidRDefault="00DB70B1" w:rsidP="003D26C3">
      <w:pPr>
        <w:pStyle w:val="ListParagraph"/>
        <w:numPr>
          <w:ilvl w:val="0"/>
          <w:numId w:val="23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बाजारातील वेग</w:t>
      </w:r>
      <w:r w:rsidR="003D26C3">
        <w:rPr>
          <w:rFonts w:hint="cs"/>
          <w:sz w:val="24"/>
          <w:szCs w:val="24"/>
          <w:cs/>
        </w:rPr>
        <w:t>वेगळी चप्पलस्टॅंड निरीक्षण करणे.</w:t>
      </w:r>
      <w:r>
        <w:rPr>
          <w:rFonts w:hint="cs"/>
          <w:sz w:val="24"/>
          <w:szCs w:val="24"/>
          <w:cs/>
        </w:rPr>
        <w:t xml:space="preserve"> </w:t>
      </w:r>
    </w:p>
    <w:p w:rsidR="00DB70B1" w:rsidRDefault="00DB70B1" w:rsidP="003D26C3">
      <w:pPr>
        <w:pStyle w:val="ListParagraph"/>
        <w:numPr>
          <w:ilvl w:val="0"/>
          <w:numId w:val="23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आकृती कागदावरती काढणे.</w:t>
      </w:r>
    </w:p>
    <w:p w:rsidR="00DB70B1" w:rsidRDefault="00DB70B1" w:rsidP="003D26C3">
      <w:pPr>
        <w:pStyle w:val="ListParagraph"/>
        <w:numPr>
          <w:ilvl w:val="0"/>
          <w:numId w:val="23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साहित्य,</w:t>
      </w:r>
      <w:r w:rsidR="00E520F0">
        <w:rPr>
          <w:rFonts w:hint="cs"/>
          <w:sz w:val="24"/>
          <w:szCs w:val="24"/>
          <w:cs/>
        </w:rPr>
        <w:t xml:space="preserve"> </w:t>
      </w:r>
      <w:r w:rsidRPr="006A2096">
        <w:rPr>
          <w:rFonts w:hint="cs"/>
          <w:sz w:val="24"/>
          <w:szCs w:val="24"/>
          <w:cs/>
        </w:rPr>
        <w:t>साधने</w:t>
      </w:r>
      <w:r>
        <w:rPr>
          <w:rFonts w:hint="cs"/>
          <w:sz w:val="24"/>
          <w:szCs w:val="24"/>
          <w:cs/>
        </w:rPr>
        <w:t>,</w:t>
      </w:r>
      <w:r w:rsidR="00E520F0">
        <w:rPr>
          <w:rFonts w:hint="cs"/>
          <w:sz w:val="24"/>
          <w:szCs w:val="24"/>
          <w:cs/>
        </w:rPr>
        <w:t xml:space="preserve"> </w:t>
      </w:r>
      <w:r>
        <w:rPr>
          <w:rFonts w:hint="cs"/>
          <w:sz w:val="24"/>
          <w:szCs w:val="24"/>
          <w:cs/>
        </w:rPr>
        <w:t>हत्यारे</w:t>
      </w:r>
      <w:r w:rsidRPr="006A2096">
        <w:rPr>
          <w:rFonts w:hint="cs"/>
          <w:sz w:val="24"/>
          <w:szCs w:val="24"/>
          <w:cs/>
        </w:rPr>
        <w:t xml:space="preserve"> सुस्थितीत आहेत कि नाही याची खात्री करा.</w:t>
      </w:r>
    </w:p>
    <w:p w:rsidR="00DB70B1" w:rsidRDefault="00DB70B1" w:rsidP="003D26C3">
      <w:pPr>
        <w:pStyle w:val="ListParagraph"/>
        <w:numPr>
          <w:ilvl w:val="0"/>
          <w:numId w:val="23"/>
        </w:numPr>
        <w:spacing w:after="80" w:line="240" w:lineRule="auto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सर्व आवश्यक साहित्य, हत्यारे व साधनांची मांडणी व्यवस्थितपणे करावी.</w:t>
      </w:r>
    </w:p>
    <w:p w:rsidR="00DB70B1" w:rsidRPr="0096020B" w:rsidRDefault="00DB70B1" w:rsidP="00DB70B1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>साहित्य:</w:t>
      </w:r>
    </w:p>
    <w:p w:rsidR="00DB70B1" w:rsidRDefault="00DB70B1" w:rsidP="00DB70B1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लोखंडी अँगल, रेड ऑक्साईड, इलेक्ट्रोड</w:t>
      </w:r>
    </w:p>
    <w:p w:rsidR="00DB70B1" w:rsidRPr="0096020B" w:rsidRDefault="00DB70B1" w:rsidP="00DB70B1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साधने: </w:t>
      </w:r>
    </w:p>
    <w:p w:rsidR="00DB70B1" w:rsidRDefault="00DB70B1" w:rsidP="00DB70B1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मोजमाप पट्टी (स्टील टेप), वेल्डिंग मशीन, वेल्डिंग केबल, अर्</w:t>
      </w:r>
      <w:r w:rsidR="00E520F0">
        <w:rPr>
          <w:rFonts w:ascii="Times New Roman" w:hAnsi="Times New Roman" w:cstheme="minorBidi" w:hint="cs"/>
          <w:sz w:val="24"/>
          <w:szCs w:val="24"/>
          <w:cs/>
        </w:rPr>
        <w:t>थींग क्लॅप, वेल्डिंग रॉड होल्डर</w:t>
      </w:r>
      <w:r>
        <w:rPr>
          <w:rFonts w:ascii="Times New Roman" w:hAnsi="Times New Roman" w:cstheme="minorBidi" w:hint="cs"/>
          <w:sz w:val="24"/>
          <w:szCs w:val="24"/>
          <w:cs/>
        </w:rPr>
        <w:t>,</w:t>
      </w:r>
      <w:r w:rsidR="00E520F0">
        <w:rPr>
          <w:rFonts w:ascii="Times New Roman" w:hAnsi="Times New Roman" w:cstheme="minorBidi" w:hint="cs"/>
          <w:sz w:val="24"/>
          <w:szCs w:val="24"/>
          <w:cs/>
        </w:rPr>
        <w:t xml:space="preserve"> वेल्डिंग गॅागल </w:t>
      </w:r>
      <w:r w:rsidR="00BC78CB">
        <w:rPr>
          <w:rFonts w:ascii="Times New Roman" w:hAnsi="Times New Roman" w:cstheme="minorBidi" w:hint="cs"/>
          <w:sz w:val="24"/>
          <w:szCs w:val="24"/>
          <w:cs/>
        </w:rPr>
        <w:t>/ स्क्रीन</w:t>
      </w:r>
    </w:p>
    <w:p w:rsidR="00995CE2" w:rsidRDefault="00995CE2" w:rsidP="00995CE2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11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 खालील लर्निंग रिसोर्सचा वापर करा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995CE2" w:rsidRDefault="00995CE2" w:rsidP="00995CE2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7363" w:type="dxa"/>
        <w:jc w:val="center"/>
        <w:tblLook w:val="04A0"/>
      </w:tblPr>
      <w:tblGrid>
        <w:gridCol w:w="7363"/>
      </w:tblGrid>
      <w:tr w:rsidR="00995CE2" w:rsidRPr="007757FD" w:rsidTr="00BC78CB">
        <w:trPr>
          <w:cnfStyle w:val="100000000000"/>
          <w:trHeight w:val="541"/>
          <w:jc w:val="center"/>
        </w:trPr>
        <w:tc>
          <w:tcPr>
            <w:cnfStyle w:val="001000000000"/>
            <w:tcW w:w="7363" w:type="dxa"/>
            <w:noWrap/>
            <w:hideMark/>
          </w:tcPr>
          <w:p w:rsidR="00995CE2" w:rsidRPr="003369B8" w:rsidRDefault="00995CE2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995CE2" w:rsidRPr="007757FD" w:rsidTr="00BC78CB">
        <w:trPr>
          <w:cnfStyle w:val="000000100000"/>
          <w:trHeight w:val="541"/>
          <w:jc w:val="center"/>
        </w:trPr>
        <w:tc>
          <w:tcPr>
            <w:cnfStyle w:val="001000000000"/>
            <w:tcW w:w="7363" w:type="dxa"/>
            <w:noWrap/>
            <w:hideMark/>
          </w:tcPr>
          <w:p w:rsidR="00995CE2" w:rsidRPr="007757FD" w:rsidRDefault="00995CE2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 xml:space="preserve">चप्पल </w:t>
            </w:r>
            <w:r w:rsidRPr="00995CE2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>स्टँड</w:t>
            </w:r>
            <w:r w:rsidRPr="003D26C3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 xml:space="preserve"> तयार करण्यासाठी वापरली जाणारी साधने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995CE2" w:rsidRDefault="00995CE2" w:rsidP="00DB70B1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</w:p>
    <w:p w:rsidR="00DB70B1" w:rsidRPr="0096020B" w:rsidRDefault="00DB70B1" w:rsidP="00DB70B1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>हत्यारे:</w:t>
      </w:r>
    </w:p>
    <w:p w:rsidR="00176D98" w:rsidRDefault="00DB70B1" w:rsidP="00DB70B1">
      <w:pPr>
        <w:spacing w:after="80" w:line="240" w:lineRule="auto"/>
        <w:rPr>
          <w:rFonts w:ascii="Times New Roman" w:hAnsi="Times New Roman" w:cstheme="minorBidi"/>
          <w:noProof/>
          <w:sz w:val="24"/>
          <w:szCs w:val="24"/>
          <w:lang w:val="en-US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</w:t>
      </w:r>
      <w:r w:rsidR="00E520F0">
        <w:rPr>
          <w:rFonts w:ascii="Times New Roman" w:hAnsi="Times New Roman" w:cstheme="minorBidi" w:hint="cs"/>
          <w:sz w:val="24"/>
          <w:szCs w:val="24"/>
          <w:cs/>
        </w:rPr>
        <w:t>हातोडी, ऐरण, करवत /</w:t>
      </w:r>
      <w:r>
        <w:rPr>
          <w:rFonts w:ascii="Times New Roman" w:hAnsi="Times New Roman" w:cstheme="minorBidi" w:hint="cs"/>
          <w:sz w:val="24"/>
          <w:szCs w:val="24"/>
          <w:cs/>
        </w:rPr>
        <w:t>कटर,</w:t>
      </w:r>
      <w:r w:rsidR="00E520F0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कानस, बेंच वाईस,</w:t>
      </w:r>
      <w:r w:rsidR="0004219B" w:rsidRPr="0004219B">
        <w:rPr>
          <w:rFonts w:ascii="Times New Roman" w:hAnsi="Times New Roman" w:cstheme="minorBidi" w:hint="cs"/>
          <w:noProof/>
          <w:sz w:val="24"/>
          <w:szCs w:val="24"/>
          <w:lang w:val="en-US"/>
        </w:rPr>
        <w:t xml:space="preserve"> </w:t>
      </w:r>
      <w:r w:rsidR="00BC78CB">
        <w:rPr>
          <w:rFonts w:ascii="Times New Roman" w:hAnsi="Times New Roman" w:cstheme="minorBidi" w:hint="cs"/>
          <w:noProof/>
          <w:sz w:val="24"/>
          <w:szCs w:val="24"/>
          <w:cs/>
          <w:lang w:val="en-US"/>
        </w:rPr>
        <w:t xml:space="preserve"> इत्यादी</w:t>
      </w:r>
    </w:p>
    <w:p w:rsidR="000A042F" w:rsidRDefault="000A042F" w:rsidP="000A042F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="Times New Roman" w:hAnsi="Times New Roman" w:cstheme="minorBidi" w:hint="cs"/>
          <w:noProof/>
          <w:sz w:val="24"/>
          <w:szCs w:val="24"/>
          <w:cs/>
          <w:lang w:val="en-US"/>
        </w:rPr>
        <w:tab/>
      </w: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12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 खालील लर्निंग रिसोर्सचा वापर करा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0A042F" w:rsidRDefault="000A042F" w:rsidP="000A042F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8310" w:type="dxa"/>
        <w:jc w:val="center"/>
        <w:tblLook w:val="04A0"/>
      </w:tblPr>
      <w:tblGrid>
        <w:gridCol w:w="8310"/>
      </w:tblGrid>
      <w:tr w:rsidR="000A042F" w:rsidRPr="007757FD" w:rsidTr="00BC78CB">
        <w:trPr>
          <w:cnfStyle w:val="100000000000"/>
          <w:trHeight w:val="706"/>
          <w:jc w:val="center"/>
        </w:trPr>
        <w:tc>
          <w:tcPr>
            <w:cnfStyle w:val="001000000000"/>
            <w:tcW w:w="8310" w:type="dxa"/>
            <w:noWrap/>
            <w:hideMark/>
          </w:tcPr>
          <w:p w:rsidR="000A042F" w:rsidRPr="003369B8" w:rsidRDefault="000A042F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0A042F" w:rsidRPr="007757FD" w:rsidTr="00BC78CB">
        <w:trPr>
          <w:cnfStyle w:val="000000100000"/>
          <w:trHeight w:val="706"/>
          <w:jc w:val="center"/>
        </w:trPr>
        <w:tc>
          <w:tcPr>
            <w:cnfStyle w:val="001000000000"/>
            <w:tcW w:w="8310" w:type="dxa"/>
            <w:noWrap/>
            <w:hideMark/>
          </w:tcPr>
          <w:p w:rsidR="000A042F" w:rsidRPr="007757FD" w:rsidRDefault="000A042F" w:rsidP="000A042F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 xml:space="preserve">चप्पल </w:t>
            </w:r>
            <w:r w:rsidRPr="00995CE2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>स्टँड</w:t>
            </w:r>
            <w:r w:rsidRPr="003D26C3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 xml:space="preserve"> तयार करण्यासाठी वापरली जाणारी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>हत्यारे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0A042F" w:rsidRDefault="000A042F" w:rsidP="000A042F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</w:p>
    <w:p w:rsidR="00BC78CB" w:rsidRDefault="00176D98" w:rsidP="00176D98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  <w:r w:rsidRPr="00ED4B00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आकृती </w:t>
      </w: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>:</w:t>
      </w:r>
    </w:p>
    <w:p w:rsidR="00BC78CB" w:rsidRPr="00BC78CB" w:rsidRDefault="00BC78CB" w:rsidP="00BC78CB">
      <w:pPr>
        <w:rPr>
          <w:rFonts w:ascii="Times New Roman" w:hAnsi="Times New Roman" w:cstheme="minorBidi"/>
          <w:sz w:val="24"/>
          <w:szCs w:val="24"/>
        </w:rPr>
      </w:pPr>
    </w:p>
    <w:p w:rsidR="00BC78CB" w:rsidRDefault="00BC78CB" w:rsidP="00BC78CB">
      <w:pPr>
        <w:rPr>
          <w:rFonts w:ascii="Times New Roman" w:hAnsi="Times New Roman" w:cstheme="minorBidi"/>
          <w:sz w:val="24"/>
          <w:szCs w:val="24"/>
        </w:rPr>
      </w:pPr>
    </w:p>
    <w:p w:rsidR="00176D98" w:rsidRPr="00BC78CB" w:rsidRDefault="00176D98" w:rsidP="00BC78CB">
      <w:pPr>
        <w:jc w:val="center"/>
        <w:rPr>
          <w:rFonts w:ascii="Times New Roman" w:hAnsi="Times New Roman" w:cstheme="minorBidi"/>
          <w:sz w:val="24"/>
          <w:szCs w:val="24"/>
        </w:rPr>
      </w:pPr>
    </w:p>
    <w:p w:rsidR="00DB70B1" w:rsidRDefault="0004219B" w:rsidP="00BC78CB">
      <w:pPr>
        <w:tabs>
          <w:tab w:val="left" w:pos="5103"/>
        </w:tabs>
        <w:spacing w:after="80" w:line="240" w:lineRule="auto"/>
        <w:jc w:val="center"/>
        <w:rPr>
          <w:rFonts w:ascii="Times New Roman" w:hAnsi="Times New Roman" w:cstheme="minorBidi"/>
          <w:sz w:val="24"/>
          <w:szCs w:val="24"/>
        </w:rPr>
      </w:pPr>
      <w:r w:rsidRPr="0004219B">
        <w:rPr>
          <w:rFonts w:ascii="Times New Roman" w:hAnsi="Times New Roman" w:hint="cs"/>
          <w:noProof/>
          <w:sz w:val="24"/>
          <w:szCs w:val="24"/>
          <w:cs/>
          <w:lang w:eastAsia="en-IN" w:bidi="hi-IN"/>
        </w:rPr>
        <w:lastRenderedPageBreak/>
        <w:drawing>
          <wp:inline distT="0" distB="0" distL="0" distR="0">
            <wp:extent cx="5210657" cy="2585545"/>
            <wp:effectExtent l="19050" t="0" r="9043" b="0"/>
            <wp:docPr id="4" name="Picture 1" descr="IMG_20151006_11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6_114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02" cy="259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F" w:rsidRPr="00BC78CB" w:rsidRDefault="00290508" w:rsidP="00BC78CB">
      <w:pPr>
        <w:spacing w:after="80" w:line="240" w:lineRule="auto"/>
        <w:jc w:val="center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/>
          <w:noProof/>
          <w:sz w:val="24"/>
          <w:szCs w:val="24"/>
          <w:lang w:eastAsia="en-IN" w:bidi="hi-IN"/>
        </w:rPr>
        <w:drawing>
          <wp:inline distT="0" distB="0" distL="0" distR="0">
            <wp:extent cx="5250713" cy="3342290"/>
            <wp:effectExtent l="19050" t="0" r="7087" b="0"/>
            <wp:docPr id="32" name="Picture 31" descr="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865" cy="3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14" w:rsidRDefault="006D1314" w:rsidP="000A042F">
      <w:pPr>
        <w:spacing w:after="0" w:line="240" w:lineRule="auto"/>
        <w:ind w:firstLine="720"/>
        <w:rPr>
          <w:rFonts w:asciiTheme="minorHAnsi" w:hAnsiTheme="minorHAnsi" w:cstheme="minorBidi"/>
          <w:b/>
          <w:bCs/>
          <w:sz w:val="26"/>
          <w:szCs w:val="26"/>
          <w:u w:val="single"/>
        </w:rPr>
      </w:pPr>
    </w:p>
    <w:p w:rsidR="006D1314" w:rsidRPr="00465154" w:rsidRDefault="006D1314" w:rsidP="006D1314">
      <w:pPr>
        <w:spacing w:after="80" w:line="240" w:lineRule="auto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  <w:r w:rsidRPr="00465154"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>अंदाजपत्रक :</w:t>
      </w:r>
      <w:r w:rsidRPr="00465154">
        <w:rPr>
          <w:rFonts w:hint="cs"/>
          <w:b/>
          <w:bCs/>
          <w:color w:val="000000"/>
          <w:sz w:val="26"/>
          <w:szCs w:val="26"/>
          <w:cs/>
        </w:rPr>
        <w:t xml:space="preserve"> </w:t>
      </w:r>
      <w:r w:rsidRPr="00465154">
        <w:rPr>
          <w:rFonts w:hint="cs"/>
          <w:color w:val="000000"/>
          <w:sz w:val="26"/>
          <w:szCs w:val="26"/>
          <w:cs/>
        </w:rPr>
        <w:t>चप्पल स्टॅंड साठीचे अंदाजपत्रक</w:t>
      </w:r>
      <w:r>
        <w:rPr>
          <w:rFonts w:hint="cs"/>
          <w:color w:val="000000"/>
          <w:sz w:val="26"/>
          <w:szCs w:val="26"/>
          <w:cs/>
        </w:rPr>
        <w:t>.</w:t>
      </w:r>
      <w:r w:rsidRPr="00465154">
        <w:rPr>
          <w:rFonts w:hint="cs"/>
          <w:color w:val="000000"/>
          <w:sz w:val="26"/>
          <w:szCs w:val="26"/>
          <w:cs/>
        </w:rPr>
        <w:t xml:space="preserve"> </w:t>
      </w:r>
    </w:p>
    <w:p w:rsidR="006D1314" w:rsidRPr="00465154" w:rsidRDefault="006D1314" w:rsidP="006D1314">
      <w:pPr>
        <w:spacing w:after="80" w:line="240" w:lineRule="auto"/>
        <w:rPr>
          <w:rFonts w:ascii="Times New Roman" w:hAnsi="Times New Roman" w:cstheme="minorBidi"/>
          <w:noProof/>
          <w:sz w:val="24"/>
          <w:szCs w:val="24"/>
          <w:lang w:val="en-US"/>
        </w:rPr>
      </w:pPr>
    </w:p>
    <w:tbl>
      <w:tblPr>
        <w:tblStyle w:val="LightGrid-Accent6"/>
        <w:tblW w:w="9320" w:type="dxa"/>
        <w:tblLook w:val="04A0"/>
      </w:tblPr>
      <w:tblGrid>
        <w:gridCol w:w="960"/>
        <w:gridCol w:w="3580"/>
        <w:gridCol w:w="1200"/>
        <w:gridCol w:w="960"/>
        <w:gridCol w:w="960"/>
        <w:gridCol w:w="1660"/>
      </w:tblGrid>
      <w:tr w:rsidR="006D1314" w:rsidRPr="006D1314" w:rsidTr="006D1314">
        <w:trPr>
          <w:cnfStyle w:val="100000000000"/>
          <w:trHeight w:val="510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अ.</w:t>
            </w: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</w:rPr>
              <w:t xml:space="preserve"> </w:t>
            </w: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क्र.</w:t>
            </w:r>
          </w:p>
        </w:tc>
        <w:tc>
          <w:tcPr>
            <w:tcW w:w="3580" w:type="dxa"/>
            <w:hideMark/>
          </w:tcPr>
          <w:p w:rsidR="006D1314" w:rsidRPr="006D1314" w:rsidRDefault="006D1314" w:rsidP="006D1314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लागणारे साहित्य</w:t>
            </w: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00" w:type="dxa"/>
            <w:hideMark/>
          </w:tcPr>
          <w:p w:rsidR="006D1314" w:rsidRPr="006D1314" w:rsidRDefault="006D1314" w:rsidP="006D1314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दर (रु)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एकक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नग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cnfStyle w:val="100000000000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एकुण (रु)</w:t>
            </w:r>
          </w:p>
        </w:tc>
      </w:tr>
      <w:tr w:rsidR="006D1314" w:rsidRPr="006D1314" w:rsidTr="006D1314">
        <w:trPr>
          <w:cnfStyle w:val="000000100000"/>
          <w:trHeight w:val="675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१</w:t>
            </w:r>
          </w:p>
        </w:tc>
        <w:tc>
          <w:tcPr>
            <w:tcW w:w="3580" w:type="dxa"/>
            <w:hideMark/>
          </w:tcPr>
          <w:p w:rsidR="006D1314" w:rsidRPr="006D1314" w:rsidRDefault="006D1314" w:rsidP="006D1314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 xml:space="preserve">लोखंडी सळई ६ </w:t>
            </w: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 xml:space="preserve">mm </w:t>
            </w:r>
          </w:p>
        </w:tc>
        <w:tc>
          <w:tcPr>
            <w:tcW w:w="120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३६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 xml:space="preserve">/kg 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३.५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१२६.००</w:t>
            </w:r>
          </w:p>
        </w:tc>
      </w:tr>
      <w:tr w:rsidR="006D1314" w:rsidRPr="006D1314" w:rsidTr="006D1314">
        <w:trPr>
          <w:cnfStyle w:val="000000010000"/>
          <w:trHeight w:val="585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२</w:t>
            </w:r>
          </w:p>
        </w:tc>
        <w:tc>
          <w:tcPr>
            <w:tcW w:w="3580" w:type="dxa"/>
            <w:hideMark/>
          </w:tcPr>
          <w:p w:rsidR="006D1314" w:rsidRPr="006D1314" w:rsidRDefault="006D1314" w:rsidP="006D1314">
            <w:pPr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रेड ऑक्साईड</w:t>
            </w:r>
          </w:p>
        </w:tc>
        <w:tc>
          <w:tcPr>
            <w:tcW w:w="120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२००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>/</w:t>
            </w: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ली</w:t>
            </w: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०.५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१००.००</w:t>
            </w:r>
          </w:p>
        </w:tc>
      </w:tr>
      <w:tr w:rsidR="006D1314" w:rsidRPr="006D1314" w:rsidTr="006D1314">
        <w:trPr>
          <w:cnfStyle w:val="000000100000"/>
          <w:trHeight w:val="585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३</w:t>
            </w:r>
          </w:p>
        </w:tc>
        <w:tc>
          <w:tcPr>
            <w:tcW w:w="3580" w:type="dxa"/>
            <w:hideMark/>
          </w:tcPr>
          <w:p w:rsidR="006D1314" w:rsidRPr="006D1314" w:rsidRDefault="006D1314" w:rsidP="006D1314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hint="cs"/>
                <w:color w:val="000000"/>
                <w:sz w:val="26"/>
                <w:szCs w:val="26"/>
                <w:cs/>
              </w:rPr>
              <w:t xml:space="preserve">लोखंडी ३० </w:t>
            </w:r>
            <w:r w:rsidRPr="006D1314">
              <w:rPr>
                <w:rFonts w:ascii="Mangal" w:hAnsi="Mangal" w:hint="cs"/>
                <w:color w:val="000000"/>
                <w:sz w:val="26"/>
                <w:szCs w:val="26"/>
              </w:rPr>
              <w:t xml:space="preserve">x </w:t>
            </w:r>
            <w:r w:rsidRPr="006D1314">
              <w:rPr>
                <w:rFonts w:ascii="Mangal" w:hAnsi="Mangal" w:hint="cs"/>
                <w:color w:val="000000"/>
                <w:sz w:val="26"/>
                <w:szCs w:val="26"/>
                <w:cs/>
              </w:rPr>
              <w:t xml:space="preserve">३० </w:t>
            </w:r>
            <w:r w:rsidRPr="006D1314">
              <w:rPr>
                <w:rFonts w:ascii="Mangal" w:hAnsi="Mangal" w:hint="cs"/>
                <w:color w:val="000000"/>
                <w:sz w:val="26"/>
                <w:szCs w:val="26"/>
              </w:rPr>
              <w:t xml:space="preserve">x </w:t>
            </w:r>
            <w:r w:rsidRPr="006D1314">
              <w:rPr>
                <w:rFonts w:ascii="Mangal" w:hAnsi="Mangal" w:hint="cs"/>
                <w:color w:val="000000"/>
                <w:sz w:val="26"/>
                <w:szCs w:val="26"/>
                <w:cs/>
              </w:rPr>
              <w:t>३ अँगल</w:t>
            </w:r>
          </w:p>
        </w:tc>
        <w:tc>
          <w:tcPr>
            <w:tcW w:w="120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३६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 xml:space="preserve">/kg 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२०.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७२०.००</w:t>
            </w:r>
          </w:p>
        </w:tc>
      </w:tr>
      <w:tr w:rsidR="006D1314" w:rsidRPr="006D1314" w:rsidTr="006D1314">
        <w:trPr>
          <w:cnfStyle w:val="000000010000"/>
          <w:trHeight w:val="660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४</w:t>
            </w:r>
          </w:p>
        </w:tc>
        <w:tc>
          <w:tcPr>
            <w:tcW w:w="3580" w:type="dxa"/>
            <w:hideMark/>
          </w:tcPr>
          <w:p w:rsidR="006D1314" w:rsidRPr="006D1314" w:rsidRDefault="006D1314" w:rsidP="006D1314">
            <w:pPr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वेल्डींग रॉड</w:t>
            </w: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120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४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</w:rPr>
              <w:t xml:space="preserve">/ </w:t>
            </w: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नग</w:t>
            </w:r>
          </w:p>
        </w:tc>
        <w:tc>
          <w:tcPr>
            <w:tcW w:w="96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१५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६०.००</w:t>
            </w:r>
          </w:p>
        </w:tc>
      </w:tr>
      <w:tr w:rsidR="006D1314" w:rsidRPr="006D1314" w:rsidTr="006D1314">
        <w:trPr>
          <w:cnfStyle w:val="000000100000"/>
          <w:trHeight w:val="585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lastRenderedPageBreak/>
              <w:t>५</w:t>
            </w:r>
          </w:p>
        </w:tc>
        <w:tc>
          <w:tcPr>
            <w:tcW w:w="6700" w:type="dxa"/>
            <w:gridSpan w:val="4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वीज वापर - १०% एकूण साहित्याच्या किमतीवर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१००.६०</w:t>
            </w:r>
          </w:p>
        </w:tc>
      </w:tr>
      <w:tr w:rsidR="006D1314" w:rsidRPr="006D1314" w:rsidTr="006D1314">
        <w:trPr>
          <w:cnfStyle w:val="000000010000"/>
          <w:trHeight w:val="585"/>
        </w:trPr>
        <w:tc>
          <w:tcPr>
            <w:cnfStyle w:val="001000000000"/>
            <w:tcW w:w="960" w:type="dxa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६</w:t>
            </w:r>
          </w:p>
        </w:tc>
        <w:tc>
          <w:tcPr>
            <w:tcW w:w="6700" w:type="dxa"/>
            <w:gridSpan w:val="4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मजुरी - १५% एकूण साहित्याच्या किमतीवर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01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१५०.९०</w:t>
            </w:r>
          </w:p>
        </w:tc>
      </w:tr>
      <w:tr w:rsidR="006D1314" w:rsidRPr="006D1314" w:rsidTr="006D1314">
        <w:trPr>
          <w:cnfStyle w:val="000000100000"/>
          <w:trHeight w:val="585"/>
        </w:trPr>
        <w:tc>
          <w:tcPr>
            <w:cnfStyle w:val="001000000000"/>
            <w:tcW w:w="7660" w:type="dxa"/>
            <w:gridSpan w:val="5"/>
            <w:hideMark/>
          </w:tcPr>
          <w:p w:rsidR="006D1314" w:rsidRPr="006D1314" w:rsidRDefault="006D1314" w:rsidP="006D1314">
            <w:pPr>
              <w:jc w:val="right"/>
              <w:rPr>
                <w:rFonts w:ascii="Mangal" w:hAnsi="Mangal" w:cs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 w:cs="Mangal"/>
                <w:b w:val="0"/>
                <w:bCs w:val="0"/>
                <w:color w:val="000000"/>
                <w:sz w:val="26"/>
                <w:szCs w:val="26"/>
                <w:cs/>
              </w:rPr>
              <w:t>एकूण</w:t>
            </w:r>
          </w:p>
        </w:tc>
        <w:tc>
          <w:tcPr>
            <w:tcW w:w="1660" w:type="dxa"/>
            <w:hideMark/>
          </w:tcPr>
          <w:p w:rsidR="006D1314" w:rsidRPr="006D1314" w:rsidRDefault="006D1314" w:rsidP="006D1314">
            <w:pPr>
              <w:jc w:val="right"/>
              <w:cnfStyle w:val="000000100000"/>
              <w:rPr>
                <w:rFonts w:ascii="Mangal" w:hAnsi="Mangal"/>
                <w:color w:val="000000"/>
                <w:sz w:val="26"/>
                <w:szCs w:val="26"/>
              </w:rPr>
            </w:pPr>
            <w:r w:rsidRPr="006D1314">
              <w:rPr>
                <w:rFonts w:ascii="Mangal" w:hAnsi="Mangal"/>
                <w:color w:val="000000"/>
                <w:sz w:val="26"/>
                <w:szCs w:val="26"/>
                <w:cs/>
              </w:rPr>
              <w:t>१२५७.५०</w:t>
            </w:r>
          </w:p>
        </w:tc>
      </w:tr>
    </w:tbl>
    <w:p w:rsidR="006D1314" w:rsidRDefault="006D1314" w:rsidP="006D1314">
      <w:pPr>
        <w:spacing w:after="80" w:line="240" w:lineRule="auto"/>
        <w:ind w:firstLine="397"/>
        <w:contextualSpacing/>
        <w:rPr>
          <w:sz w:val="24"/>
          <w:szCs w:val="24"/>
        </w:rPr>
      </w:pPr>
    </w:p>
    <w:p w:rsidR="000A042F" w:rsidRDefault="000A042F" w:rsidP="000A042F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13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0A042F" w:rsidRDefault="000A042F" w:rsidP="000A042F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4644" w:type="dxa"/>
        <w:jc w:val="center"/>
        <w:tblLook w:val="04A0"/>
      </w:tblPr>
      <w:tblGrid>
        <w:gridCol w:w="4644"/>
      </w:tblGrid>
      <w:tr w:rsidR="000A042F" w:rsidRPr="007757FD" w:rsidTr="006D1314">
        <w:trPr>
          <w:cnfStyle w:val="1000000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0A042F" w:rsidRPr="003369B8" w:rsidRDefault="000A042F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0A042F" w:rsidRPr="007757FD" w:rsidTr="006D1314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0A042F" w:rsidRPr="007757FD" w:rsidRDefault="000A042F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>सुरक्षितता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0A042F" w:rsidRDefault="000A042F" w:rsidP="00DB70B1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</w:p>
    <w:p w:rsidR="00E04147" w:rsidRDefault="00DB70B1" w:rsidP="00DB70B1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  <w:r w:rsidRPr="00171C62"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 xml:space="preserve">कृती </w:t>
      </w:r>
      <w:r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>:</w:t>
      </w:r>
    </w:p>
    <w:tbl>
      <w:tblPr>
        <w:tblStyle w:val="LightGrid-Accent4"/>
        <w:tblW w:w="0" w:type="auto"/>
        <w:tblLook w:val="04A0"/>
      </w:tblPr>
      <w:tblGrid>
        <w:gridCol w:w="4361"/>
        <w:gridCol w:w="5636"/>
      </w:tblGrid>
      <w:tr w:rsidR="00E04147" w:rsidRPr="006D1314" w:rsidTr="006D1314">
        <w:trPr>
          <w:cnfStyle w:val="100000000000"/>
        </w:trPr>
        <w:tc>
          <w:tcPr>
            <w:cnfStyle w:val="001000000000"/>
            <w:tcW w:w="4361" w:type="dxa"/>
          </w:tcPr>
          <w:p w:rsidR="00E04147" w:rsidRPr="006D1314" w:rsidRDefault="006D1314" w:rsidP="006D1314">
            <w:pPr>
              <w:spacing w:after="80" w:line="240" w:lineRule="auto"/>
              <w:jc w:val="center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6D1314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कृती</w:t>
            </w:r>
          </w:p>
        </w:tc>
        <w:tc>
          <w:tcPr>
            <w:tcW w:w="5636" w:type="dxa"/>
          </w:tcPr>
          <w:p w:rsidR="00E04147" w:rsidRPr="006D1314" w:rsidRDefault="006D1314" w:rsidP="006D1314">
            <w:pPr>
              <w:spacing w:after="80" w:line="240" w:lineRule="auto"/>
              <w:jc w:val="center"/>
              <w:cnfStyle w:val="100000000000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6D1314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फोटो</w:t>
            </w:r>
          </w:p>
        </w:tc>
      </w:tr>
      <w:tr w:rsidR="00E04147" w:rsidTr="006D1314">
        <w:trPr>
          <w:cnfStyle w:val="000000100000"/>
        </w:trPr>
        <w:tc>
          <w:tcPr>
            <w:cnfStyle w:val="001000000000"/>
            <w:tcW w:w="4361" w:type="dxa"/>
          </w:tcPr>
          <w:p w:rsidR="00E04147" w:rsidRDefault="00E04147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 xml:space="preserve">आकृतीमधील मापाप्रमाणे लोखंडी अँगलवर खुणा कराव्यात. </w:t>
            </w:r>
          </w:p>
          <w:p w:rsidR="00E04147" w:rsidRDefault="00E04147" w:rsidP="00DB70B1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</w:tcPr>
          <w:p w:rsidR="00E04147" w:rsidRDefault="00A91BC6" w:rsidP="00DB70B1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935874" cy="1408031"/>
                  <wp:effectExtent l="19050" t="0" r="7226" b="0"/>
                  <wp:docPr id="27" name="Picture 1" descr="E:\vhs\download\stainless-steel-angl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vhs\download\stainless-steel-angl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97" cy="141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020899" cy="718457"/>
                  <wp:effectExtent l="19050" t="0" r="7801" b="0"/>
                  <wp:docPr id="29" name="Picture 3" descr="E:\vhs\download\388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vhs\download\388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48" cy="72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47" w:rsidTr="006D1314">
        <w:trPr>
          <w:cnfStyle w:val="000000010000"/>
        </w:trPr>
        <w:tc>
          <w:tcPr>
            <w:cnfStyle w:val="001000000000"/>
            <w:tcW w:w="4361" w:type="dxa"/>
          </w:tcPr>
          <w:p w:rsidR="00E04147" w:rsidRDefault="00E04147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खुणा केलेल्या जागेपासून अँगल कापून घ्यावा.</w:t>
            </w:r>
          </w:p>
          <w:p w:rsidR="00E04147" w:rsidRDefault="00E04147" w:rsidP="00DB70B1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</w:tcPr>
          <w:p w:rsidR="00E04147" w:rsidRDefault="00A91BC6" w:rsidP="00DB70B1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755962" cy="1519518"/>
                  <wp:effectExtent l="19050" t="0" r="0" b="0"/>
                  <wp:docPr id="30" name="Picture 4" descr="E:\vishwas\OER\rough data\a\20150903_15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ishwas\OER\rough data\a\20150903_15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5319" b="2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62" cy="151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47" w:rsidTr="006D1314">
        <w:trPr>
          <w:cnfStyle w:val="000000100000"/>
        </w:trPr>
        <w:tc>
          <w:tcPr>
            <w:cnfStyle w:val="001000000000"/>
            <w:tcW w:w="4361" w:type="dxa"/>
          </w:tcPr>
          <w:p w:rsidR="00E04147" w:rsidRDefault="00E04147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आकृतीत दाखवल्याप्रमाणे आडव्या अँगलची फ्रेम तयार करावी.</w:t>
            </w:r>
          </w:p>
          <w:p w:rsidR="00E04147" w:rsidRDefault="00E04147" w:rsidP="00DB70B1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</w:tcPr>
          <w:p w:rsidR="00E04147" w:rsidRDefault="0043218C" w:rsidP="00F15345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042405" cy="1187669"/>
                  <wp:effectExtent l="95250" t="0" r="81545" b="0"/>
                  <wp:docPr id="31" name="Picture 5" descr="E:\vishwas\OER\rough data\a\20150903_21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vishwas\OER\rough data\a\20150903_21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067704" cy="121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007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15345"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044478" cy="1250731"/>
                  <wp:effectExtent l="114300" t="0" r="98522" b="0"/>
                  <wp:docPr id="33" name="Picture 6" descr="E:\vishwas\OER\rough data\a\20150903_22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vishwas\OER\rough data\a\20150903_22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5911" cy="1264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0074"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lastRenderedPageBreak/>
              <w:drawing>
                <wp:inline distT="0" distB="0" distL="0" distR="0">
                  <wp:extent cx="2955378" cy="1185471"/>
                  <wp:effectExtent l="19050" t="0" r="0" b="0"/>
                  <wp:docPr id="34" name="Picture 7" descr="E:\vishwas\OER\rough data\a\20150903_22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vishwas\OER\rough data\a\20150903_22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17" cy="119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47" w:rsidTr="006D1314">
        <w:trPr>
          <w:cnfStyle w:val="000000010000"/>
        </w:trPr>
        <w:tc>
          <w:tcPr>
            <w:cnfStyle w:val="001000000000"/>
            <w:tcW w:w="4361" w:type="dxa"/>
          </w:tcPr>
          <w:p w:rsidR="00E04147" w:rsidRDefault="00F15345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lastRenderedPageBreak/>
              <w:t>नंतर सळई  जोडून घ्यावी.</w:t>
            </w:r>
          </w:p>
          <w:p w:rsidR="00E04147" w:rsidRDefault="00E04147" w:rsidP="00DB70B1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</w:tcPr>
          <w:p w:rsidR="00E04147" w:rsidRDefault="00F15345" w:rsidP="00DB70B1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797195" cy="1349114"/>
                  <wp:effectExtent l="19050" t="0" r="3155" b="0"/>
                  <wp:docPr id="35" name="Picture 1" descr="E:\vishwas\OER\rough data\a\20150903_22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vishwas\OER\rough data\a\20150903_22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78" cy="134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6F5" w:rsidTr="006D1314">
        <w:trPr>
          <w:cnfStyle w:val="000000100000"/>
        </w:trPr>
        <w:tc>
          <w:tcPr>
            <w:cnfStyle w:val="001000000000"/>
            <w:tcW w:w="4361" w:type="dxa"/>
          </w:tcPr>
          <w:p w:rsidR="00FA26F5" w:rsidRDefault="000E0640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cs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फ्र</w:t>
            </w:r>
            <w:r w:rsidR="006D1314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ेम उभ्या अँगलवर जोडून घ्याव्यात</w:t>
            </w: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 xml:space="preserve">. </w:t>
            </w:r>
          </w:p>
        </w:tc>
        <w:tc>
          <w:tcPr>
            <w:tcW w:w="5636" w:type="dxa"/>
          </w:tcPr>
          <w:p w:rsidR="00FA26F5" w:rsidRDefault="00FA26F5" w:rsidP="00DB70B1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982292" cy="2060126"/>
                  <wp:effectExtent l="57150" t="0" r="37008" b="0"/>
                  <wp:docPr id="37" name="Picture 3" descr="E:\vishwas\OER\rough data\a\20150904_00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vishwas\OER\rough data\a\20150904_00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999094" cy="207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47" w:rsidTr="006D1314">
        <w:trPr>
          <w:cnfStyle w:val="000000010000"/>
        </w:trPr>
        <w:tc>
          <w:tcPr>
            <w:cnfStyle w:val="001000000000"/>
            <w:tcW w:w="4361" w:type="dxa"/>
          </w:tcPr>
          <w:p w:rsidR="00E04147" w:rsidRPr="00B262E6" w:rsidRDefault="006D1314" w:rsidP="00DB70B1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वेल्डिंग केलेला भाग ग्रा</w:t>
            </w:r>
            <w:r w:rsidR="00E04147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ई</w:t>
            </w: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ं</w:t>
            </w:r>
            <w:r w:rsidR="00E04147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डिंग करून घ्यावा.</w:t>
            </w:r>
          </w:p>
        </w:tc>
        <w:tc>
          <w:tcPr>
            <w:tcW w:w="5636" w:type="dxa"/>
          </w:tcPr>
          <w:p w:rsidR="00E04147" w:rsidRDefault="00F15345" w:rsidP="00DB70B1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00835" cy="2309643"/>
                  <wp:effectExtent l="381000" t="0" r="361315" b="0"/>
                  <wp:docPr id="36" name="Picture 2" descr="E:\vishwas\OER\rough data\a\20150903_22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vishwas\OER\rough data\a\20150903_22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0975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610438" cy="232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47" w:rsidTr="006D1314">
        <w:trPr>
          <w:cnfStyle w:val="000000100000"/>
        </w:trPr>
        <w:tc>
          <w:tcPr>
            <w:cnfStyle w:val="001000000000"/>
            <w:tcW w:w="4361" w:type="dxa"/>
          </w:tcPr>
          <w:p w:rsidR="00E04147" w:rsidRDefault="00E04147" w:rsidP="00E04147">
            <w:pPr>
              <w:spacing w:after="80" w:line="240" w:lineRule="auto"/>
              <w:ind w:left="397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  <w:p w:rsidR="00E04147" w:rsidRDefault="00E04147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पोलीशिंग पेपर च्या साह्याने जॉब घासून घ्यावा.</w:t>
            </w:r>
          </w:p>
          <w:p w:rsidR="00E04147" w:rsidRDefault="00E04147" w:rsidP="00DB70B1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</w:tcPr>
          <w:p w:rsidR="00E04147" w:rsidRDefault="000E0640" w:rsidP="00DB70B1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324827" cy="1303283"/>
                  <wp:effectExtent l="19050" t="0" r="0" b="0"/>
                  <wp:docPr id="38" name="Picture 4" descr="E:\vishwas\OER\rough data\my mobi\2015-09-04 09.40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ishwas\OER\rough data\my mobi\2015-09-04 09.40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34868" cy="130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47" w:rsidTr="006D1314">
        <w:trPr>
          <w:cnfStyle w:val="000000010000"/>
        </w:trPr>
        <w:tc>
          <w:tcPr>
            <w:cnfStyle w:val="001000000000"/>
            <w:tcW w:w="4361" w:type="dxa"/>
          </w:tcPr>
          <w:p w:rsidR="00E04147" w:rsidRDefault="00E04147" w:rsidP="00E04147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lastRenderedPageBreak/>
              <w:t>शेवटी रेड ऑक्साईड ब्रश ने लावावा.</w:t>
            </w:r>
          </w:p>
          <w:p w:rsidR="00E04147" w:rsidRDefault="00E04147" w:rsidP="00DB70B1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</w:tcPr>
          <w:p w:rsidR="00E04147" w:rsidRDefault="00B262E6" w:rsidP="00DB70B1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333566" cy="1366345"/>
                  <wp:effectExtent l="19050" t="0" r="0" b="0"/>
                  <wp:docPr id="39" name="Picture 5" descr="E:\vishwas\OER\rough data\my mobi\2015-09-04 12.04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vishwas\OER\rough data\my mobi\2015-09-04 12.04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95" cy="138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2E6" w:rsidTr="006D1314">
        <w:trPr>
          <w:cnfStyle w:val="000000100000"/>
        </w:trPr>
        <w:tc>
          <w:tcPr>
            <w:cnfStyle w:val="001000000000"/>
            <w:tcW w:w="4361" w:type="dxa"/>
          </w:tcPr>
          <w:p w:rsidR="00B262E6" w:rsidRDefault="00B262E6" w:rsidP="00BC78CB">
            <w:pPr>
              <w:pStyle w:val="ListParagraph"/>
              <w:numPr>
                <w:ilvl w:val="0"/>
                <w:numId w:val="18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cs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 xml:space="preserve">अशा रीतीने </w:t>
            </w:r>
            <w:r>
              <w:rPr>
                <w:rFonts w:hint="cs"/>
                <w:sz w:val="24"/>
                <w:szCs w:val="24"/>
                <w:cs/>
              </w:rPr>
              <w:t>चप्पलस्टॅंड तयार होईल.</w:t>
            </w:r>
          </w:p>
        </w:tc>
        <w:tc>
          <w:tcPr>
            <w:tcW w:w="5636" w:type="dxa"/>
          </w:tcPr>
          <w:p w:rsidR="00B262E6" w:rsidRDefault="00B262E6" w:rsidP="00DB70B1">
            <w:pPr>
              <w:spacing w:after="80" w:line="240" w:lineRule="auto"/>
              <w:cnfStyle w:val="000000100000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324756" cy="1646407"/>
                  <wp:effectExtent l="19050" t="0" r="0" b="0"/>
                  <wp:docPr id="40" name="Picture 6" descr="E:\vishwas\OER\rough data\my mobi\2015-09-04 12.54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vishwas\OER\rough data\my mobi\2015-09-04 12.54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75" cy="1654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154" w:rsidRDefault="00465154" w:rsidP="00465154">
      <w:pPr>
        <w:spacing w:after="80" w:line="240" w:lineRule="auto"/>
        <w:rPr>
          <w:rFonts w:ascii="Times New Roman" w:hAnsi="Times New Roman" w:cstheme="minorBidi"/>
          <w:noProof/>
          <w:sz w:val="24"/>
          <w:szCs w:val="24"/>
          <w:lang w:val="en-US"/>
        </w:rPr>
      </w:pPr>
    </w:p>
    <w:p w:rsidR="00465154" w:rsidRPr="006D1314" w:rsidRDefault="006D1314" w:rsidP="00DB70B1">
      <w:pPr>
        <w:spacing w:after="80" w:line="240" w:lineRule="auto"/>
        <w:ind w:firstLine="397"/>
        <w:contextualSpacing/>
        <w:rPr>
          <w:b/>
          <w:bCs/>
          <w:sz w:val="24"/>
          <w:szCs w:val="24"/>
        </w:rPr>
      </w:pPr>
      <w:r w:rsidRPr="006D1314">
        <w:rPr>
          <w:rFonts w:hint="cs"/>
          <w:b/>
          <w:bCs/>
          <w:sz w:val="24"/>
          <w:szCs w:val="24"/>
          <w:cs/>
        </w:rPr>
        <w:t>प्रत्यक्ष खर्च:</w:t>
      </w:r>
    </w:p>
    <w:tbl>
      <w:tblPr>
        <w:tblStyle w:val="LightGrid-Accent5"/>
        <w:tblW w:w="9204" w:type="dxa"/>
        <w:jc w:val="center"/>
        <w:tblLook w:val="04A0"/>
      </w:tblPr>
      <w:tblGrid>
        <w:gridCol w:w="970"/>
        <w:gridCol w:w="3439"/>
        <w:gridCol w:w="1029"/>
        <w:gridCol w:w="1263"/>
        <w:gridCol w:w="1141"/>
        <w:gridCol w:w="1362"/>
      </w:tblGrid>
      <w:tr w:rsidR="006D1314" w:rsidRPr="006D1314" w:rsidTr="006D1314">
        <w:trPr>
          <w:cnfStyle w:val="100000000000"/>
          <w:trHeight w:val="1170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अ.</w:t>
            </w: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क्र.</w:t>
            </w:r>
          </w:p>
        </w:tc>
        <w:tc>
          <w:tcPr>
            <w:tcW w:w="3439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लागणारे साहित्य</w:t>
            </w: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029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दर (रु)</w:t>
            </w:r>
          </w:p>
        </w:tc>
        <w:tc>
          <w:tcPr>
            <w:tcW w:w="1263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एकक</w:t>
            </w:r>
          </w:p>
        </w:tc>
        <w:tc>
          <w:tcPr>
            <w:tcW w:w="1141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एकुण (रु)</w:t>
            </w:r>
          </w:p>
        </w:tc>
      </w:tr>
      <w:tr w:rsidR="006D1314" w:rsidRPr="006D1314" w:rsidTr="006D1314">
        <w:trPr>
          <w:cnfStyle w:val="000000100000"/>
          <w:trHeight w:val="540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</w:t>
            </w:r>
          </w:p>
        </w:tc>
        <w:tc>
          <w:tcPr>
            <w:tcW w:w="3439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 xml:space="preserve">लोखंडी सळई ६ </w:t>
            </w: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mm </w:t>
            </w:r>
          </w:p>
        </w:tc>
        <w:tc>
          <w:tcPr>
            <w:tcW w:w="1029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३६</w:t>
            </w:r>
          </w:p>
        </w:tc>
        <w:tc>
          <w:tcPr>
            <w:tcW w:w="1263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1141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३.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१०८</w:t>
            </w:r>
          </w:p>
        </w:tc>
      </w:tr>
      <w:tr w:rsidR="006D1314" w:rsidRPr="006D1314" w:rsidTr="006D1314">
        <w:trPr>
          <w:cnfStyle w:val="000000010000"/>
          <w:trHeight w:val="585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</w:t>
            </w:r>
          </w:p>
        </w:tc>
        <w:tc>
          <w:tcPr>
            <w:tcW w:w="3439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रेड ऑक्साईड</w:t>
            </w:r>
          </w:p>
        </w:tc>
        <w:tc>
          <w:tcPr>
            <w:tcW w:w="1029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२००</w:t>
            </w:r>
          </w:p>
        </w:tc>
        <w:tc>
          <w:tcPr>
            <w:tcW w:w="1263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/</w:t>
            </w: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ली</w:t>
            </w: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141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०.५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१००</w:t>
            </w:r>
          </w:p>
        </w:tc>
      </w:tr>
      <w:tr w:rsidR="006D1314" w:rsidRPr="006D1314" w:rsidTr="006D1314">
        <w:trPr>
          <w:cnfStyle w:val="000000100000"/>
          <w:trHeight w:val="585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</w:t>
            </w:r>
          </w:p>
        </w:tc>
        <w:tc>
          <w:tcPr>
            <w:tcW w:w="3439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6D1314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लोखंडी ३० </w:t>
            </w:r>
            <w:r w:rsidRPr="006D1314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 xml:space="preserve">x </w:t>
            </w:r>
            <w:r w:rsidRPr="006D1314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३० </w:t>
            </w:r>
            <w:r w:rsidRPr="006D1314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 xml:space="preserve">x </w:t>
            </w:r>
            <w:r w:rsidRPr="006D1314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>३ अँगल</w:t>
            </w:r>
          </w:p>
        </w:tc>
        <w:tc>
          <w:tcPr>
            <w:tcW w:w="1029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३६</w:t>
            </w:r>
          </w:p>
        </w:tc>
        <w:tc>
          <w:tcPr>
            <w:tcW w:w="1263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1141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१७.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६१२</w:t>
            </w:r>
          </w:p>
        </w:tc>
      </w:tr>
      <w:tr w:rsidR="006D1314" w:rsidRPr="006D1314" w:rsidTr="006D1314">
        <w:trPr>
          <w:cnfStyle w:val="000000010000"/>
          <w:trHeight w:val="585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3439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वेल्डींग रॉड</w:t>
            </w: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  </w:t>
            </w:r>
          </w:p>
        </w:tc>
        <w:tc>
          <w:tcPr>
            <w:tcW w:w="1029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1263" w:type="dxa"/>
            <w:hideMark/>
          </w:tcPr>
          <w:p w:rsidR="006D1314" w:rsidRPr="006D1314" w:rsidRDefault="006D1314" w:rsidP="006D1314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 </w:t>
            </w: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141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२०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८०</w:t>
            </w:r>
          </w:p>
        </w:tc>
      </w:tr>
      <w:tr w:rsidR="006D1314" w:rsidRPr="006D1314" w:rsidTr="006D1314">
        <w:trPr>
          <w:cnfStyle w:val="000000100000"/>
          <w:trHeight w:val="585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</w:t>
            </w:r>
          </w:p>
        </w:tc>
        <w:tc>
          <w:tcPr>
            <w:tcW w:w="6872" w:type="dxa"/>
            <w:gridSpan w:val="4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वीज वापर - १०% एकूण साहित्याच्या किमतीवर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९०</w:t>
            </w:r>
          </w:p>
        </w:tc>
      </w:tr>
      <w:tr w:rsidR="006D1314" w:rsidRPr="006D1314" w:rsidTr="006D1314">
        <w:trPr>
          <w:cnfStyle w:val="000000010000"/>
          <w:trHeight w:val="585"/>
          <w:jc w:val="center"/>
        </w:trPr>
        <w:tc>
          <w:tcPr>
            <w:cnfStyle w:val="001000000000"/>
            <w:tcW w:w="970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६</w:t>
            </w:r>
          </w:p>
        </w:tc>
        <w:tc>
          <w:tcPr>
            <w:tcW w:w="6872" w:type="dxa"/>
            <w:gridSpan w:val="4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मजुरी - १५% एकूण साहित्याच्या किमतीवर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१३५</w:t>
            </w:r>
          </w:p>
        </w:tc>
      </w:tr>
      <w:tr w:rsidR="006D1314" w:rsidRPr="006D1314" w:rsidTr="006D1314">
        <w:trPr>
          <w:cnfStyle w:val="000000100000"/>
          <w:trHeight w:val="585"/>
          <w:jc w:val="center"/>
        </w:trPr>
        <w:tc>
          <w:tcPr>
            <w:cnfStyle w:val="001000000000"/>
            <w:tcW w:w="7842" w:type="dxa"/>
            <w:gridSpan w:val="5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एकूण</w:t>
            </w:r>
          </w:p>
        </w:tc>
        <w:tc>
          <w:tcPr>
            <w:tcW w:w="1362" w:type="dxa"/>
            <w:hideMark/>
          </w:tcPr>
          <w:p w:rsidR="006D1314" w:rsidRPr="006D1314" w:rsidRDefault="006D1314" w:rsidP="006D1314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6D1314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११२५</w:t>
            </w:r>
          </w:p>
        </w:tc>
      </w:tr>
    </w:tbl>
    <w:p w:rsidR="006D1314" w:rsidRPr="00AE7940" w:rsidRDefault="006D1314" w:rsidP="00DB70B1">
      <w:pPr>
        <w:spacing w:after="80" w:line="240" w:lineRule="auto"/>
        <w:ind w:firstLine="397"/>
        <w:contextualSpacing/>
        <w:rPr>
          <w:sz w:val="24"/>
          <w:szCs w:val="24"/>
        </w:rPr>
      </w:pPr>
    </w:p>
    <w:p w:rsidR="00D8605E" w:rsidRPr="001D19AD" w:rsidRDefault="00D8605E" w:rsidP="00D8605E">
      <w:pPr>
        <w:spacing w:after="80" w:line="240" w:lineRule="auto"/>
        <w:ind w:firstLine="397"/>
        <w:contextualSpacing/>
        <w:rPr>
          <w:rFonts w:ascii="Times New Roman" w:hAnsi="Times New Roman" w:cstheme="minorBidi"/>
          <w:sz w:val="24"/>
          <w:szCs w:val="24"/>
        </w:rPr>
      </w:pPr>
    </w:p>
    <w:p w:rsidR="00D8605E" w:rsidRDefault="00D8605E" w:rsidP="00D8605E">
      <w:pPr>
        <w:shd w:val="clear" w:color="auto" w:fill="C4BC96" w:themeFill="background2" w:themeFillShade="BF"/>
        <w:spacing w:after="80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hint="cs"/>
          <w:b/>
          <w:bCs/>
          <w:color w:val="000000"/>
          <w:sz w:val="26"/>
          <w:szCs w:val="26"/>
          <w:cs/>
        </w:rPr>
        <w:t xml:space="preserve">उत्पादक कार्य ३ </w:t>
      </w:r>
      <w:r w:rsidRPr="007E572A">
        <w:rPr>
          <w:rFonts w:hint="cs"/>
          <w:b/>
          <w:bCs/>
          <w:color w:val="000000"/>
          <w:sz w:val="26"/>
          <w:szCs w:val="26"/>
          <w:cs/>
        </w:rPr>
        <w:t xml:space="preserve">: </w:t>
      </w:r>
      <w:r>
        <w:rPr>
          <w:rFonts w:hint="cs"/>
          <w:b/>
          <w:bCs/>
          <w:color w:val="000000"/>
          <w:sz w:val="26"/>
          <w:szCs w:val="26"/>
          <w:cs/>
        </w:rPr>
        <w:t xml:space="preserve">ट्रि गार्ड तयार करणे </w:t>
      </w:r>
    </w:p>
    <w:p w:rsidR="00D8605E" w:rsidRPr="0096020B" w:rsidRDefault="00D8605E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>साहित्य:</w:t>
      </w:r>
    </w:p>
    <w:p w:rsidR="00D8605E" w:rsidRDefault="00C850D7" w:rsidP="00D8605E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>लोखंडी सळई, जाळी</w:t>
      </w:r>
      <w:r w:rsidR="00D8605E">
        <w:rPr>
          <w:rFonts w:ascii="Times New Roman" w:hAnsi="Times New Roman" w:cstheme="minorBidi" w:hint="cs"/>
          <w:sz w:val="24"/>
          <w:szCs w:val="24"/>
          <w:cs/>
        </w:rPr>
        <w:t>, रेड ऑक्साईड, इलेक्ट्रोड,</w:t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6D1314">
        <w:rPr>
          <w:rFonts w:ascii="Times New Roman" w:hAnsi="Times New Roman" w:cstheme="minorBidi" w:hint="cs"/>
          <w:sz w:val="24"/>
          <w:szCs w:val="24"/>
          <w:cs/>
        </w:rPr>
        <w:t>बाईंडींग तार</w:t>
      </w:r>
    </w:p>
    <w:p w:rsidR="00D8605E" w:rsidRPr="0096020B" w:rsidRDefault="00D8605E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sz w:val="24"/>
          <w:szCs w:val="24"/>
        </w:rPr>
      </w:pP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साधने: </w:t>
      </w:r>
    </w:p>
    <w:p w:rsidR="00D8605E" w:rsidRDefault="00D8605E" w:rsidP="00D8605E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lastRenderedPageBreak/>
        <w:t>मोजमाप पट्टी (स्टील टेप), वेल्डिंग मशीन, वेल्डिंग केबल, अर्</w:t>
      </w:r>
      <w:r w:rsidR="00C850D7">
        <w:rPr>
          <w:rFonts w:ascii="Times New Roman" w:hAnsi="Times New Roman" w:cstheme="minorBidi" w:hint="cs"/>
          <w:sz w:val="24"/>
          <w:szCs w:val="24"/>
          <w:cs/>
        </w:rPr>
        <w:t>थींग क्लॅप, वेल्डिंग रॉड होल्डर</w:t>
      </w:r>
      <w:r>
        <w:rPr>
          <w:rFonts w:ascii="Times New Roman" w:hAnsi="Times New Roman" w:cstheme="minorBidi" w:hint="cs"/>
          <w:sz w:val="24"/>
          <w:szCs w:val="24"/>
          <w:cs/>
        </w:rPr>
        <w:t>,</w:t>
      </w:r>
      <w:r w:rsidR="00C850D7">
        <w:rPr>
          <w:rFonts w:ascii="Times New Roman" w:hAnsi="Times New Roman" w:cstheme="minorBidi" w:hint="cs"/>
          <w:sz w:val="24"/>
          <w:szCs w:val="24"/>
          <w:cs/>
        </w:rPr>
        <w:t xml:space="preserve"> वेल्डिंग गॅागल /</w:t>
      </w:r>
      <w:r w:rsidR="006D1314">
        <w:rPr>
          <w:rFonts w:ascii="Times New Roman" w:hAnsi="Times New Roman" w:cstheme="minorBidi" w:hint="cs"/>
          <w:sz w:val="24"/>
          <w:szCs w:val="24"/>
          <w:cs/>
        </w:rPr>
        <w:t>स्क्रीन</w:t>
      </w:r>
    </w:p>
    <w:p w:rsidR="00AC3647" w:rsidRDefault="00AC3647" w:rsidP="00AC3647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15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 खालील लर्निंग रिसोर्सचा वापर करा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AC3647" w:rsidRDefault="00AC3647" w:rsidP="00AC3647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6965" w:type="dxa"/>
        <w:jc w:val="center"/>
        <w:tblLook w:val="04A0"/>
      </w:tblPr>
      <w:tblGrid>
        <w:gridCol w:w="6965"/>
      </w:tblGrid>
      <w:tr w:rsidR="00AC3647" w:rsidRPr="007757FD" w:rsidTr="006D1314">
        <w:trPr>
          <w:cnfStyle w:val="100000000000"/>
          <w:trHeight w:val="627"/>
          <w:jc w:val="center"/>
        </w:trPr>
        <w:tc>
          <w:tcPr>
            <w:cnfStyle w:val="001000000000"/>
            <w:tcW w:w="6965" w:type="dxa"/>
            <w:noWrap/>
            <w:hideMark/>
          </w:tcPr>
          <w:p w:rsidR="00AC3647" w:rsidRPr="003369B8" w:rsidRDefault="00AC3647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AC3647" w:rsidRPr="007757FD" w:rsidTr="006D1314">
        <w:trPr>
          <w:cnfStyle w:val="000000100000"/>
          <w:trHeight w:val="627"/>
          <w:jc w:val="center"/>
        </w:trPr>
        <w:tc>
          <w:tcPr>
            <w:cnfStyle w:val="001000000000"/>
            <w:tcW w:w="6965" w:type="dxa"/>
            <w:noWrap/>
            <w:hideMark/>
          </w:tcPr>
          <w:p w:rsidR="00AC3647" w:rsidRPr="007757FD" w:rsidRDefault="00AC3647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hint="cs"/>
                <w:color w:val="000000"/>
                <w:sz w:val="26"/>
                <w:szCs w:val="26"/>
                <w:cs/>
              </w:rPr>
              <w:t>ट्रि गार्ड</w:t>
            </w:r>
            <w:r w:rsidRPr="003D26C3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 xml:space="preserve"> तयार करण्यासाठी वापरली जाणारी साधने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AC3647" w:rsidRDefault="00AC3647" w:rsidP="00D8605E">
      <w:pPr>
        <w:spacing w:after="80" w:line="240" w:lineRule="auto"/>
        <w:ind w:left="397"/>
        <w:rPr>
          <w:rFonts w:ascii="Times New Roman" w:hAnsi="Times New Roman" w:cstheme="minorBidi"/>
          <w:sz w:val="24"/>
          <w:szCs w:val="24"/>
        </w:rPr>
      </w:pPr>
    </w:p>
    <w:p w:rsidR="00D8605E" w:rsidRPr="0096020B" w:rsidRDefault="00D8605E" w:rsidP="00D8605E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 w:rsidRPr="0096020B">
        <w:rPr>
          <w:rFonts w:ascii="Times New Roman" w:hAnsi="Times New Roman" w:cstheme="minorBidi" w:hint="cs"/>
          <w:b/>
          <w:bCs/>
          <w:sz w:val="24"/>
          <w:szCs w:val="24"/>
          <w:cs/>
        </w:rPr>
        <w:t>हत्यारे:</w:t>
      </w:r>
    </w:p>
    <w:p w:rsidR="00D8605E" w:rsidRDefault="00D8605E" w:rsidP="00D8605E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  <w:r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</w:t>
      </w:r>
      <w:r>
        <w:rPr>
          <w:rFonts w:ascii="Times New Roman" w:hAnsi="Times New Roman" w:cstheme="minorBidi" w:hint="cs"/>
          <w:sz w:val="24"/>
          <w:szCs w:val="24"/>
          <w:cs/>
        </w:rPr>
        <w:t>हातोडी, ऐरण, करवत / कटर,</w:t>
      </w:r>
      <w:r w:rsidR="00C850D7">
        <w:rPr>
          <w:rFonts w:ascii="Times New Roman" w:hAnsi="Times New Roman" w:cstheme="minorBidi" w:hint="cs"/>
          <w:sz w:val="24"/>
          <w:szCs w:val="24"/>
          <w:cs/>
        </w:rPr>
        <w:t xml:space="preserve"> पक्कड, मोठी कात्री</w:t>
      </w:r>
      <w:r>
        <w:rPr>
          <w:rFonts w:ascii="Times New Roman" w:hAnsi="Times New Roman" w:cstheme="minorBidi" w:hint="cs"/>
          <w:sz w:val="24"/>
          <w:szCs w:val="24"/>
          <w:cs/>
        </w:rPr>
        <w:t>,</w:t>
      </w:r>
      <w:r w:rsidR="006D1314">
        <w:rPr>
          <w:rFonts w:ascii="Times New Roman" w:hAnsi="Times New Roman" w:cstheme="minorBidi" w:hint="cs"/>
          <w:sz w:val="24"/>
          <w:szCs w:val="24"/>
          <w:cs/>
        </w:rPr>
        <w:t xml:space="preserve"> इत्यादी</w:t>
      </w:r>
    </w:p>
    <w:p w:rsidR="00AC3647" w:rsidRDefault="00AC3647" w:rsidP="00AC3647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="Times New Roman" w:hAnsi="Times New Roman" w:cstheme="minorBidi" w:hint="cs"/>
          <w:sz w:val="24"/>
          <w:szCs w:val="24"/>
          <w:cs/>
        </w:rPr>
        <w:tab/>
      </w: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16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 खालील लर्निंग रिसोर्सचा वापर करा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AC3647" w:rsidRDefault="00AC3647" w:rsidP="00AC3647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6684" w:type="dxa"/>
        <w:jc w:val="center"/>
        <w:tblLook w:val="04A0"/>
      </w:tblPr>
      <w:tblGrid>
        <w:gridCol w:w="6684"/>
      </w:tblGrid>
      <w:tr w:rsidR="00AC3647" w:rsidRPr="007757FD" w:rsidTr="006D1314">
        <w:trPr>
          <w:cnfStyle w:val="100000000000"/>
          <w:trHeight w:val="679"/>
          <w:jc w:val="center"/>
        </w:trPr>
        <w:tc>
          <w:tcPr>
            <w:cnfStyle w:val="001000000000"/>
            <w:tcW w:w="6684" w:type="dxa"/>
            <w:noWrap/>
            <w:hideMark/>
          </w:tcPr>
          <w:p w:rsidR="00AC3647" w:rsidRPr="003369B8" w:rsidRDefault="00AC3647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AC3647" w:rsidRPr="007757FD" w:rsidTr="006D1314">
        <w:trPr>
          <w:cnfStyle w:val="000000100000"/>
          <w:trHeight w:val="679"/>
          <w:jc w:val="center"/>
        </w:trPr>
        <w:tc>
          <w:tcPr>
            <w:cnfStyle w:val="001000000000"/>
            <w:tcW w:w="6684" w:type="dxa"/>
            <w:noWrap/>
            <w:hideMark/>
          </w:tcPr>
          <w:p w:rsidR="00AC3647" w:rsidRPr="007757FD" w:rsidRDefault="00AC3647" w:rsidP="00AC3647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hint="cs"/>
                <w:color w:val="000000"/>
                <w:sz w:val="26"/>
                <w:szCs w:val="26"/>
                <w:cs/>
              </w:rPr>
              <w:t>ट्रि गार्ड</w:t>
            </w:r>
            <w:r w:rsidRPr="003D26C3">
              <w:rPr>
                <w:rFonts w:eastAsia="Times New Roman"/>
                <w:color w:val="000000"/>
                <w:sz w:val="28"/>
                <w:szCs w:val="28"/>
                <w:cs/>
                <w:lang w:eastAsia="en-IN"/>
              </w:rPr>
              <w:t xml:space="preserve"> तयार करण्यासाठी वापरली जाणारी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  <w:lang w:eastAsia="en-IN"/>
              </w:rPr>
              <w:t>हत्यारे</w:t>
            </w: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AC3647" w:rsidRDefault="00AC3647" w:rsidP="00D8605E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</w:p>
    <w:p w:rsidR="00290508" w:rsidRDefault="00176D98" w:rsidP="00290508">
      <w:pPr>
        <w:spacing w:after="80" w:line="240" w:lineRule="auto"/>
        <w:rPr>
          <w:rFonts w:ascii="Times New Roman" w:hAnsi="Times New Roman" w:cstheme="minorBidi"/>
          <w:b/>
          <w:bCs/>
          <w:sz w:val="24"/>
          <w:szCs w:val="24"/>
        </w:rPr>
      </w:pPr>
      <w:r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  <w:r w:rsidRPr="00ED4B00">
        <w:rPr>
          <w:rFonts w:ascii="Times New Roman" w:hAnsi="Times New Roman" w:cstheme="minorBidi" w:hint="cs"/>
          <w:b/>
          <w:bCs/>
          <w:sz w:val="24"/>
          <w:szCs w:val="24"/>
          <w:cs/>
        </w:rPr>
        <w:t xml:space="preserve"> आकृती</w:t>
      </w:r>
      <w:r w:rsidR="00290508">
        <w:rPr>
          <w:rFonts w:ascii="Times New Roman" w:hAnsi="Times New Roman" w:cstheme="minorBidi"/>
          <w:b/>
          <w:bCs/>
          <w:sz w:val="24"/>
          <w:szCs w:val="24"/>
        </w:rPr>
        <w:t>:-</w:t>
      </w:r>
    </w:p>
    <w:p w:rsidR="00176D98" w:rsidRDefault="00176D98" w:rsidP="006D1314">
      <w:pPr>
        <w:spacing w:after="80" w:line="240" w:lineRule="auto"/>
        <w:jc w:val="center"/>
        <w:rPr>
          <w:rFonts w:ascii="Times New Roman" w:hAnsi="Times New Roman" w:cstheme="minorBidi"/>
          <w:b/>
          <w:bCs/>
          <w:sz w:val="24"/>
          <w:szCs w:val="24"/>
        </w:rPr>
      </w:pPr>
      <w:r w:rsidRPr="00176D98">
        <w:rPr>
          <w:rFonts w:ascii="Times New Roman" w:hAnsi="Times New Roman" w:hint="cs"/>
          <w:b/>
          <w:bCs/>
          <w:noProof/>
          <w:sz w:val="24"/>
          <w:szCs w:val="24"/>
          <w:cs/>
          <w:lang w:eastAsia="en-IN" w:bidi="hi-IN"/>
        </w:rPr>
        <w:lastRenderedPageBreak/>
        <w:drawing>
          <wp:inline distT="0" distB="0" distL="0" distR="0">
            <wp:extent cx="3050503" cy="2754528"/>
            <wp:effectExtent l="0" t="209550" r="0" b="236322"/>
            <wp:docPr id="8" name="Picture 2" descr="IMG_20151006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06_120508.jpg"/>
                    <pic:cNvPicPr/>
                  </pic:nvPicPr>
                  <pic:blipFill>
                    <a:blip r:embed="rId36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1152" cy="2755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0508">
        <w:rPr>
          <w:rFonts w:ascii="Times New Roman" w:hAnsi="Times New Roman" w:cstheme="minorBidi"/>
          <w:b/>
          <w:bCs/>
          <w:noProof/>
          <w:sz w:val="24"/>
          <w:szCs w:val="24"/>
          <w:lang w:eastAsia="en-IN" w:bidi="hi-IN"/>
        </w:rPr>
        <w:drawing>
          <wp:inline distT="0" distB="0" distL="0" distR="0">
            <wp:extent cx="4855504" cy="4865594"/>
            <wp:effectExtent l="19050" t="0" r="2246" b="0"/>
            <wp:docPr id="55" name="Picture 5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7846" cy="48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D98" w:rsidRPr="001E4E5F" w:rsidRDefault="00176D98" w:rsidP="00D8605E">
      <w:pPr>
        <w:spacing w:after="80" w:line="240" w:lineRule="auto"/>
        <w:rPr>
          <w:rFonts w:ascii="Times New Roman" w:hAnsi="Times New Roman" w:cstheme="minorBidi"/>
          <w:sz w:val="24"/>
          <w:szCs w:val="24"/>
        </w:rPr>
      </w:pPr>
    </w:p>
    <w:p w:rsidR="008D7E05" w:rsidRDefault="008D7E05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</w:p>
    <w:p w:rsidR="008D7E05" w:rsidRDefault="008D7E05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</w:p>
    <w:p w:rsidR="008D7E05" w:rsidRDefault="008D7E05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</w:p>
    <w:p w:rsidR="00290508" w:rsidRDefault="008D7E05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lastRenderedPageBreak/>
        <w:t>अंदाजपत्रक:</w:t>
      </w:r>
    </w:p>
    <w:tbl>
      <w:tblPr>
        <w:tblStyle w:val="LightGrid-Accent3"/>
        <w:tblW w:w="8740" w:type="dxa"/>
        <w:jc w:val="center"/>
        <w:tblLook w:val="04A0"/>
      </w:tblPr>
      <w:tblGrid>
        <w:gridCol w:w="960"/>
        <w:gridCol w:w="3060"/>
        <w:gridCol w:w="1272"/>
        <w:gridCol w:w="992"/>
        <w:gridCol w:w="993"/>
        <w:gridCol w:w="1463"/>
      </w:tblGrid>
      <w:tr w:rsidR="008D7E05" w:rsidRPr="008D7E05" w:rsidTr="008D7E05">
        <w:trPr>
          <w:cnfStyle w:val="100000000000"/>
          <w:trHeight w:val="81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अ.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क्र.</w:t>
            </w:r>
          </w:p>
        </w:tc>
        <w:tc>
          <w:tcPr>
            <w:tcW w:w="3060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लागणारे साहित्य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27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दर (रु)</w:t>
            </w:r>
          </w:p>
        </w:tc>
        <w:tc>
          <w:tcPr>
            <w:tcW w:w="99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एकक</w:t>
            </w:r>
          </w:p>
        </w:tc>
        <w:tc>
          <w:tcPr>
            <w:tcW w:w="993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एकुण (रु)</w:t>
            </w:r>
          </w:p>
        </w:tc>
      </w:tr>
      <w:tr w:rsidR="008D7E05" w:rsidRPr="008D7E05" w:rsidTr="008D7E05">
        <w:trPr>
          <w:cnfStyle w:val="000000100000"/>
          <w:trHeight w:val="99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</w:t>
            </w:r>
          </w:p>
        </w:tc>
        <w:tc>
          <w:tcPr>
            <w:tcW w:w="3060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 xml:space="preserve">लोखंडी सळई ६ </w:t>
            </w: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mm </w:t>
            </w:r>
          </w:p>
        </w:tc>
        <w:tc>
          <w:tcPr>
            <w:tcW w:w="1272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३६</w:t>
            </w:r>
          </w:p>
        </w:tc>
        <w:tc>
          <w:tcPr>
            <w:tcW w:w="99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99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३.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१०८</w:t>
            </w:r>
          </w:p>
        </w:tc>
      </w:tr>
      <w:tr w:rsidR="008D7E05" w:rsidRPr="008D7E05" w:rsidTr="008D7E05">
        <w:trPr>
          <w:cnfStyle w:val="000000010000"/>
          <w:trHeight w:val="99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</w:t>
            </w:r>
          </w:p>
        </w:tc>
        <w:tc>
          <w:tcPr>
            <w:tcW w:w="3060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>जाळी(१२०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>cm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 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 xml:space="preserve">x 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>१५०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>cm)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 </w:t>
            </w:r>
          </w:p>
        </w:tc>
        <w:tc>
          <w:tcPr>
            <w:tcW w:w="1272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१५०</w:t>
            </w:r>
          </w:p>
        </w:tc>
        <w:tc>
          <w:tcPr>
            <w:tcW w:w="99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99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१.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१५०</w:t>
            </w:r>
          </w:p>
        </w:tc>
      </w:tr>
      <w:tr w:rsidR="008D7E05" w:rsidRPr="008D7E05" w:rsidTr="008D7E05">
        <w:trPr>
          <w:cnfStyle w:val="000000100000"/>
          <w:trHeight w:val="75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</w:t>
            </w:r>
          </w:p>
        </w:tc>
        <w:tc>
          <w:tcPr>
            <w:tcW w:w="3060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रेड ऑक्साईड</w:t>
            </w:r>
          </w:p>
        </w:tc>
        <w:tc>
          <w:tcPr>
            <w:tcW w:w="1272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२००</w:t>
            </w:r>
          </w:p>
        </w:tc>
        <w:tc>
          <w:tcPr>
            <w:tcW w:w="99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/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ली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99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०.२५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५०</w:t>
            </w:r>
          </w:p>
        </w:tc>
      </w:tr>
      <w:tr w:rsidR="008D7E05" w:rsidRPr="008D7E05" w:rsidTr="008D7E05">
        <w:trPr>
          <w:cnfStyle w:val="000000010000"/>
          <w:trHeight w:val="765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3060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बाईंडिंग तार  </w:t>
            </w:r>
          </w:p>
        </w:tc>
        <w:tc>
          <w:tcPr>
            <w:tcW w:w="1272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</w:t>
            </w:r>
          </w:p>
        </w:tc>
        <w:tc>
          <w:tcPr>
            <w:tcW w:w="99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/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फुट</w:t>
            </w:r>
          </w:p>
        </w:tc>
        <w:tc>
          <w:tcPr>
            <w:tcW w:w="99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६.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३०</w:t>
            </w:r>
          </w:p>
        </w:tc>
      </w:tr>
      <w:tr w:rsidR="008D7E05" w:rsidRPr="008D7E05" w:rsidTr="008D7E05">
        <w:trPr>
          <w:cnfStyle w:val="000000100000"/>
          <w:trHeight w:val="60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</w:t>
            </w:r>
          </w:p>
        </w:tc>
        <w:tc>
          <w:tcPr>
            <w:tcW w:w="3060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वेल्डींग रॉड</w:t>
            </w: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  </w:t>
            </w:r>
          </w:p>
        </w:tc>
        <w:tc>
          <w:tcPr>
            <w:tcW w:w="1272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992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 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99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१६</w:t>
            </w:r>
          </w:p>
        </w:tc>
      </w:tr>
      <w:tr w:rsidR="008D7E05" w:rsidRPr="008D7E05" w:rsidTr="008D7E05">
        <w:trPr>
          <w:cnfStyle w:val="000000010000"/>
          <w:trHeight w:val="60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</w:t>
            </w:r>
          </w:p>
        </w:tc>
        <w:tc>
          <w:tcPr>
            <w:tcW w:w="6317" w:type="dxa"/>
            <w:gridSpan w:val="4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वीज वापर - १०% एकूण साहित्याच्या किमतीवर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३५</w:t>
            </w:r>
          </w:p>
        </w:tc>
      </w:tr>
      <w:tr w:rsidR="008D7E05" w:rsidRPr="008D7E05" w:rsidTr="008D7E05">
        <w:trPr>
          <w:cnfStyle w:val="000000100000"/>
          <w:trHeight w:val="690"/>
          <w:jc w:val="center"/>
        </w:trPr>
        <w:tc>
          <w:tcPr>
            <w:cnfStyle w:val="001000000000"/>
            <w:tcW w:w="96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६</w:t>
            </w:r>
          </w:p>
        </w:tc>
        <w:tc>
          <w:tcPr>
            <w:tcW w:w="6317" w:type="dxa"/>
            <w:gridSpan w:val="4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मजुरी - १५% एकूण साहित्याच्या किमतीवर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५३</w:t>
            </w:r>
          </w:p>
        </w:tc>
      </w:tr>
      <w:tr w:rsidR="008D7E05" w:rsidRPr="008D7E05" w:rsidTr="008D7E05">
        <w:trPr>
          <w:cnfStyle w:val="000000010000"/>
          <w:trHeight w:val="660"/>
          <w:jc w:val="center"/>
        </w:trPr>
        <w:tc>
          <w:tcPr>
            <w:cnfStyle w:val="001000000000"/>
            <w:tcW w:w="7277" w:type="dxa"/>
            <w:gridSpan w:val="5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एकूण</w:t>
            </w:r>
          </w:p>
        </w:tc>
        <w:tc>
          <w:tcPr>
            <w:tcW w:w="1463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४४३</w:t>
            </w:r>
          </w:p>
        </w:tc>
      </w:tr>
    </w:tbl>
    <w:p w:rsidR="008D7E05" w:rsidRDefault="008D7E05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</w:p>
    <w:p w:rsidR="00F96812" w:rsidRDefault="00F96812" w:rsidP="00F96812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>
        <w:rPr>
          <w:rFonts w:asciiTheme="minorHAnsi" w:hAnsiTheme="minorHAnsi" w:cstheme="minorHAnsi"/>
          <w:noProof/>
          <w:sz w:val="26"/>
          <w:szCs w:val="26"/>
          <w:lang w:eastAsia="en-IN" w:bidi="hi-IN"/>
        </w:rPr>
        <w:drawing>
          <wp:inline distT="0" distB="0" distL="0" distR="0">
            <wp:extent cx="295026" cy="323850"/>
            <wp:effectExtent l="19050" t="0" r="0" b="0"/>
            <wp:docPr id="17" name="Picture 2" descr="C:\Users\Mandar\AppData\Local\Microsoft\Windows\Temporary Internet Files\Content.IE5\Z9BW6DE0\MC9003710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dar\AppData\Local\Microsoft\Windows\Temporary Internet Files\Content.IE5\Z9BW6DE0\MC90037105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" cy="3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 w:hint="cs"/>
          <w:b/>
          <w:bCs/>
          <w:sz w:val="26"/>
          <w:szCs w:val="26"/>
          <w:u w:val="single"/>
          <w:cs/>
        </w:rPr>
        <w:t>अधिक माहितीसाठी खालील लर्निंग रिसोर्सचा वापर करा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D77D06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F96812" w:rsidRDefault="00F96812" w:rsidP="00F96812">
      <w:pPr>
        <w:spacing w:after="0" w:line="240" w:lineRule="auto"/>
        <w:ind w:firstLine="720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Style w:val="MediumShading1-Accent2"/>
        <w:tblW w:w="4644" w:type="dxa"/>
        <w:jc w:val="center"/>
        <w:tblLook w:val="04A0"/>
      </w:tblPr>
      <w:tblGrid>
        <w:gridCol w:w="4644"/>
      </w:tblGrid>
      <w:tr w:rsidR="00F96812" w:rsidRPr="007757FD" w:rsidTr="006D1314">
        <w:trPr>
          <w:cnfStyle w:val="1000000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F96812" w:rsidRPr="003369B8" w:rsidRDefault="00F96812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Power Point Presentation</w:t>
            </w:r>
          </w:p>
        </w:tc>
      </w:tr>
      <w:tr w:rsidR="00F96812" w:rsidRPr="007757FD" w:rsidTr="006D1314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F96812" w:rsidRPr="007757FD" w:rsidRDefault="00E85E67" w:rsidP="006D1314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</w:pPr>
            <w:r>
              <w:rPr>
                <w:rFonts w:hint="cs"/>
                <w:color w:val="000000"/>
                <w:sz w:val="26"/>
                <w:szCs w:val="26"/>
                <w:cs/>
              </w:rPr>
              <w:t>सुरक्षितता</w:t>
            </w:r>
            <w:r w:rsidR="00F96812" w:rsidRPr="007757FD">
              <w:rPr>
                <w:rFonts w:eastAsia="Times New Roman" w:cs="Times New Roman"/>
                <w:color w:val="000000"/>
                <w:sz w:val="28"/>
                <w:szCs w:val="28"/>
                <w:lang w:eastAsia="en-IN"/>
              </w:rPr>
              <w:t>.</w:t>
            </w:r>
            <w:r w:rsidR="00F96812"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pptx</w:t>
            </w:r>
          </w:p>
        </w:tc>
      </w:tr>
    </w:tbl>
    <w:p w:rsidR="00F96812" w:rsidRDefault="00F96812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</w:p>
    <w:p w:rsidR="006A6025" w:rsidRDefault="00D8605E" w:rsidP="00D8605E">
      <w:pPr>
        <w:spacing w:after="80" w:line="240" w:lineRule="auto"/>
        <w:ind w:left="397"/>
        <w:rPr>
          <w:rFonts w:ascii="Times New Roman" w:hAnsi="Times New Roman" w:cstheme="minorBidi"/>
          <w:b/>
          <w:bCs/>
          <w:noProof/>
          <w:sz w:val="24"/>
          <w:szCs w:val="24"/>
          <w:lang w:val="en-US"/>
        </w:rPr>
      </w:pPr>
      <w:r w:rsidRPr="00171C62"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 xml:space="preserve">कृती </w:t>
      </w:r>
      <w:r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>:</w:t>
      </w:r>
    </w:p>
    <w:tbl>
      <w:tblPr>
        <w:tblStyle w:val="LightGrid-Accent4"/>
        <w:tblW w:w="0" w:type="auto"/>
        <w:tblLook w:val="04A0"/>
      </w:tblPr>
      <w:tblGrid>
        <w:gridCol w:w="4106"/>
        <w:gridCol w:w="5494"/>
      </w:tblGrid>
      <w:tr w:rsidR="00E97B62" w:rsidTr="0036638E">
        <w:trPr>
          <w:cnfStyle w:val="100000000000"/>
        </w:trPr>
        <w:tc>
          <w:tcPr>
            <w:cnfStyle w:val="001000000000"/>
            <w:tcW w:w="4106" w:type="dxa"/>
          </w:tcPr>
          <w:p w:rsidR="006A6025" w:rsidRPr="009F7633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आकृती कागदावर काढून घेणे.</w:t>
            </w:r>
          </w:p>
          <w:p w:rsidR="006A6025" w:rsidRDefault="006A6025" w:rsidP="00D8605E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A6025" w:rsidRDefault="00073AF6" w:rsidP="00D8605E">
            <w:pPr>
              <w:spacing w:after="80" w:line="240" w:lineRule="auto"/>
              <w:cnfStyle w:val="100000000000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473419" cy="1964100"/>
                  <wp:effectExtent l="19050" t="0" r="0" b="0"/>
                  <wp:docPr id="41" name="Picture 7" descr="E:\vishwas\OER\rough data\100LGDSC\CAM0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vishwas\OER\rough data\100LGDSC\CAM0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13" cy="197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62" w:rsidTr="0036638E">
        <w:trPr>
          <w:cnfStyle w:val="000000100000"/>
        </w:trPr>
        <w:tc>
          <w:tcPr>
            <w:cnfStyle w:val="001000000000"/>
            <w:tcW w:w="4106" w:type="dxa"/>
          </w:tcPr>
          <w:p w:rsidR="006A6025" w:rsidRDefault="006A6025" w:rsidP="006A6025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  <w:p w:rsidR="006A6025" w:rsidRPr="009F7633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साहित्याची निवड करणे.</w:t>
            </w:r>
          </w:p>
          <w:p w:rsidR="006A6025" w:rsidRDefault="006A6025" w:rsidP="00D8605E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A6025" w:rsidRDefault="007B267A" w:rsidP="00D8605E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472293" cy="1104221"/>
                  <wp:effectExtent l="19050" t="0" r="0" b="0"/>
                  <wp:docPr id="42" name="Picture 8" descr="E:\vishwas\OER\rough data\a\20150903_15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vishwas\OER\rough data\a\20150903_15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3505" cy="11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62" w:rsidTr="0036638E">
        <w:trPr>
          <w:cnfStyle w:val="000000010000"/>
        </w:trPr>
        <w:tc>
          <w:tcPr>
            <w:cnfStyle w:val="001000000000"/>
            <w:tcW w:w="4106" w:type="dxa"/>
          </w:tcPr>
          <w:p w:rsidR="006A6025" w:rsidRPr="009F7633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आकृतीत असलेल्या मापाप्रमाणे साहित्यावर खुणा करणे.</w:t>
            </w:r>
          </w:p>
          <w:p w:rsidR="006A6025" w:rsidRDefault="006A6025" w:rsidP="00D8605E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A6025" w:rsidRDefault="007B267A" w:rsidP="00D8605E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 w:rsidRPr="007B267A">
              <w:rPr>
                <w:rFonts w:ascii="Times New Roman" w:hAnsi="Times New Roman" w:hint="cs"/>
                <w:b/>
                <w:bCs/>
                <w:noProof/>
                <w:sz w:val="24"/>
                <w:szCs w:val="24"/>
                <w:cs/>
                <w:lang w:eastAsia="en-IN" w:bidi="hi-IN"/>
              </w:rPr>
              <w:drawing>
                <wp:inline distT="0" distB="0" distL="0" distR="0">
                  <wp:extent cx="1175087" cy="1385495"/>
                  <wp:effectExtent l="152400" t="0" r="215563" b="0"/>
                  <wp:docPr id="43" name="Picture 2" descr="IMG_20151006_12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1006_120508.jpg"/>
                          <pic:cNvPicPr/>
                        </pic:nvPicPr>
                        <pic:blipFill>
                          <a:blip r:embed="rId40" cstate="print">
                            <a:lum bright="-10000"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8030" cy="13889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80E82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480725" cy="1538064"/>
                  <wp:effectExtent l="19050" t="0" r="5175" b="0"/>
                  <wp:docPr id="44" name="Picture 9" descr="E:\vishwas\OER\rough data\100LGDSC\CAM04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vishwas\OER\rough data\100LGDSC\CAM04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73" cy="155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62" w:rsidTr="0036638E">
        <w:trPr>
          <w:cnfStyle w:val="000000100000"/>
        </w:trPr>
        <w:tc>
          <w:tcPr>
            <w:cnfStyle w:val="001000000000"/>
            <w:tcW w:w="4106" w:type="dxa"/>
          </w:tcPr>
          <w:p w:rsidR="006A6025" w:rsidRPr="009F7633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खुणा केलेल्या जागेपासून सळई कापून घ्यावी.</w:t>
            </w:r>
          </w:p>
          <w:p w:rsidR="006A6025" w:rsidRDefault="006A6025" w:rsidP="00D8605E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A6025" w:rsidRDefault="0052533D" w:rsidP="0052533D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473419" cy="1963740"/>
                  <wp:effectExtent l="19050" t="0" r="0" b="0"/>
                  <wp:docPr id="47" name="Picture 11" descr="E:\vishwas\OER\rough data\100LGDSC\CAM04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vishwas\OER\rough data\100LGDSC\CAM04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73" cy="197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443397" cy="1525980"/>
                  <wp:effectExtent l="57150" t="0" r="42503" b="0"/>
                  <wp:docPr id="45" name="Picture 10" descr="E:\vishwas\OER\rough data\100LGDSC\CAM0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vishwas\OER\rough data\100LGDSC\CAM0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438018" cy="152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62" w:rsidTr="0036638E">
        <w:trPr>
          <w:cnfStyle w:val="000000010000"/>
        </w:trPr>
        <w:tc>
          <w:tcPr>
            <w:cnfStyle w:val="001000000000"/>
            <w:tcW w:w="4106" w:type="dxa"/>
          </w:tcPr>
          <w:p w:rsidR="006A6025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दोन सळई पासून रिंग बनवाव्यात.</w:t>
            </w:r>
          </w:p>
          <w:p w:rsidR="00E97B62" w:rsidRPr="009F7633" w:rsidRDefault="00E97B62" w:rsidP="00E97B62">
            <w:pPr>
              <w:pStyle w:val="ListParagraph"/>
              <w:spacing w:after="80" w:line="240" w:lineRule="auto"/>
              <w:ind w:left="1080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त्यासाठी ऐरण व हातोडीचा उपयोग करावा.</w:t>
            </w:r>
          </w:p>
          <w:p w:rsidR="00E97B62" w:rsidRPr="009F7633" w:rsidRDefault="00E97B62" w:rsidP="00E97B62">
            <w:pPr>
              <w:pStyle w:val="ListParagraph"/>
              <w:spacing w:after="80" w:line="240" w:lineRule="auto"/>
              <w:ind w:left="1080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</w:p>
          <w:p w:rsidR="006A6025" w:rsidRDefault="006A6025" w:rsidP="00D8605E">
            <w:pPr>
              <w:spacing w:after="80" w:line="240" w:lineRule="auto"/>
              <w:rPr>
                <w:rFonts w:ascii="Times New Roman" w:hAnsi="Times New Roman" w:cstheme="minorBidi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A6025" w:rsidRDefault="00E97B62" w:rsidP="00D8605E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690273" cy="1456382"/>
                  <wp:effectExtent l="0" t="114300" r="0" b="105718"/>
                  <wp:docPr id="48" name="Picture 12" descr="E:\vishwas\OER\rough data\100LGDSC\CAM0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vishwas\OER\rough data\100LGDSC\CAM04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715022" cy="147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62" w:rsidTr="0036638E">
        <w:trPr>
          <w:cnfStyle w:val="000000100000"/>
        </w:trPr>
        <w:tc>
          <w:tcPr>
            <w:cnfStyle w:val="001000000000"/>
            <w:tcW w:w="4106" w:type="dxa"/>
          </w:tcPr>
          <w:p w:rsidR="006A6025" w:rsidRPr="00E97B62" w:rsidRDefault="006A6025" w:rsidP="00D8605E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रिंग ला ९० अंशात, चार सळई समोरासमोर जोडून घ्याव्यात.</w:t>
            </w:r>
          </w:p>
        </w:tc>
        <w:tc>
          <w:tcPr>
            <w:tcW w:w="5494" w:type="dxa"/>
          </w:tcPr>
          <w:p w:rsidR="006A6025" w:rsidRDefault="00E97B62" w:rsidP="00D8605E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473419" cy="1597856"/>
                  <wp:effectExtent l="19050" t="0" r="0" b="0"/>
                  <wp:docPr id="49" name="Picture 13" descr="E:\vishwas\OER\rough data\100LGDSC\CAM04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vishwas\OER\rough data\100LGDSC\CAM04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89062" cy="161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99" w:rsidTr="0036638E">
        <w:trPr>
          <w:cnfStyle w:val="000000010000"/>
        </w:trPr>
        <w:tc>
          <w:tcPr>
            <w:cnfStyle w:val="001000000000"/>
            <w:tcW w:w="4106" w:type="dxa"/>
          </w:tcPr>
          <w:p w:rsidR="006A6025" w:rsidRPr="006A6025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cs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lastRenderedPageBreak/>
              <w:t>चार सळई च्या खाली व वर रिंग वेल्डिंग करून घ्याव्यात.</w:t>
            </w:r>
          </w:p>
        </w:tc>
        <w:tc>
          <w:tcPr>
            <w:tcW w:w="5494" w:type="dxa"/>
          </w:tcPr>
          <w:p w:rsidR="006A6025" w:rsidRDefault="00E97B62" w:rsidP="00D8605E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880782" cy="1828133"/>
                  <wp:effectExtent l="19050" t="0" r="5168" b="0"/>
                  <wp:docPr id="51" name="Picture 14" descr="E:\vishwas\OER\rough data\100LGDSC\CAM0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vishwas\OER\rough data\100LGDSC\CAM04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38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48" cy="183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99" w:rsidTr="0036638E">
        <w:trPr>
          <w:cnfStyle w:val="000000100000"/>
        </w:trPr>
        <w:tc>
          <w:tcPr>
            <w:cnfStyle w:val="001000000000"/>
            <w:tcW w:w="4106" w:type="dxa"/>
          </w:tcPr>
          <w:p w:rsidR="006A6025" w:rsidRPr="006A6025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cs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रिंग च्या परीघा एवढी जाळी कापून घ्यावी.</w:t>
            </w:r>
          </w:p>
        </w:tc>
        <w:tc>
          <w:tcPr>
            <w:tcW w:w="5494" w:type="dxa"/>
          </w:tcPr>
          <w:p w:rsidR="006A6025" w:rsidRDefault="00E97B62" w:rsidP="00D8605E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883322" cy="1412473"/>
                  <wp:effectExtent l="19050" t="0" r="2628" b="0"/>
                  <wp:docPr id="52" name="Picture 15" descr="E:\vishwas\OER\rough data\100LGDSC\CAM0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vishwas\OER\rough data\100LGDSC\CAM04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82" cy="142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99" w:rsidTr="0036638E">
        <w:trPr>
          <w:cnfStyle w:val="000000010000"/>
        </w:trPr>
        <w:tc>
          <w:tcPr>
            <w:cnfStyle w:val="001000000000"/>
            <w:tcW w:w="4106" w:type="dxa"/>
          </w:tcPr>
          <w:p w:rsidR="006A6025" w:rsidRPr="006A6025" w:rsidRDefault="006A6025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cs/>
                <w:lang w:val="en-US"/>
              </w:rPr>
            </w:pPr>
            <w:r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तयार झालेल्या फ्रेमवर जाळी बांधून घ्यावी.</w:t>
            </w:r>
          </w:p>
        </w:tc>
        <w:tc>
          <w:tcPr>
            <w:tcW w:w="5494" w:type="dxa"/>
          </w:tcPr>
          <w:p w:rsidR="006A6025" w:rsidRDefault="00E02999" w:rsidP="00D8605E">
            <w:pPr>
              <w:spacing w:after="80" w:line="240" w:lineRule="auto"/>
              <w:cnfStyle w:val="00000001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809750" cy="1450427"/>
                  <wp:effectExtent l="19050" t="0" r="0" b="0"/>
                  <wp:docPr id="53" name="Picture 16" descr="E:\vishwas\OER\rough data\100LGDSC\CAM04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vishwas\OER\rough data\100LGDSC\CAM04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02" cy="146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99" w:rsidTr="0036638E">
        <w:trPr>
          <w:cnfStyle w:val="000000100000"/>
        </w:trPr>
        <w:tc>
          <w:tcPr>
            <w:cnfStyle w:val="001000000000"/>
            <w:tcW w:w="4106" w:type="dxa"/>
          </w:tcPr>
          <w:p w:rsidR="006A6025" w:rsidRPr="006A6025" w:rsidRDefault="006650A2" w:rsidP="006A6025">
            <w:pPr>
              <w:pStyle w:val="ListParagraph"/>
              <w:numPr>
                <w:ilvl w:val="0"/>
                <w:numId w:val="22"/>
              </w:numPr>
              <w:spacing w:after="80" w:line="240" w:lineRule="auto"/>
              <w:rPr>
                <w:rFonts w:ascii="Times New Roman" w:hAnsi="Times New Roman" w:cstheme="minorBidi"/>
                <w:noProof/>
                <w:sz w:val="24"/>
                <w:szCs w:val="24"/>
                <w:cs/>
                <w:lang w:val="en-US"/>
              </w:rPr>
            </w:pPr>
            <w:r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 xml:space="preserve">तयार झालेले ट्रि गार्ड ला रंग द्यावा. नंतर </w:t>
            </w:r>
            <w:r w:rsidR="006A6025" w:rsidRPr="009F7633">
              <w:rPr>
                <w:rFonts w:ascii="Times New Roman" w:hAnsi="Times New Roman" w:cstheme="minorBidi" w:hint="cs"/>
                <w:noProof/>
                <w:sz w:val="24"/>
                <w:szCs w:val="24"/>
                <w:cs/>
                <w:lang w:val="en-US"/>
              </w:rPr>
              <w:t>झाडाला लावून घ्यावे.</w:t>
            </w:r>
          </w:p>
        </w:tc>
        <w:tc>
          <w:tcPr>
            <w:tcW w:w="5494" w:type="dxa"/>
          </w:tcPr>
          <w:p w:rsidR="006A6025" w:rsidRDefault="0063741C" w:rsidP="00D8605E">
            <w:pPr>
              <w:spacing w:after="80" w:line="240" w:lineRule="auto"/>
              <w:cnfStyle w:val="000000100000"/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theme="minorBidi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1809750" cy="2438400"/>
                  <wp:effectExtent l="19050" t="0" r="0" b="0"/>
                  <wp:docPr id="10" name="Picture 1" descr="D:\Marathi OER for MKF 2015-16\फॅब्रिकेशन करणे\TREE GU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rathi OER for MKF 2015-16\फॅब्रिकेशन करणे\TREE GU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8176" r="2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91" cy="244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05E" w:rsidRDefault="00D8605E" w:rsidP="00D8605E">
      <w:pPr>
        <w:spacing w:after="80" w:line="240" w:lineRule="auto"/>
        <w:ind w:firstLine="397"/>
        <w:contextualSpacing/>
        <w:rPr>
          <w:sz w:val="24"/>
          <w:szCs w:val="24"/>
        </w:rPr>
      </w:pPr>
    </w:p>
    <w:p w:rsidR="005B6459" w:rsidRDefault="008D7E05" w:rsidP="00D8605E">
      <w:pPr>
        <w:spacing w:after="80" w:line="240" w:lineRule="auto"/>
        <w:ind w:firstLine="397"/>
        <w:contextualSpacing/>
        <w:rPr>
          <w:b/>
          <w:bCs/>
          <w:color w:val="000000"/>
          <w:sz w:val="26"/>
          <w:szCs w:val="26"/>
        </w:rPr>
      </w:pPr>
      <w:r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>प्रत्यक्ष खर्च</w:t>
      </w:r>
      <w:r w:rsidR="005B6459" w:rsidRPr="00465154">
        <w:rPr>
          <w:rFonts w:ascii="Times New Roman" w:hAnsi="Times New Roman" w:cstheme="minorBidi" w:hint="cs"/>
          <w:b/>
          <w:bCs/>
          <w:noProof/>
          <w:sz w:val="24"/>
          <w:szCs w:val="24"/>
          <w:cs/>
          <w:lang w:val="en-US"/>
        </w:rPr>
        <w:t>:</w:t>
      </w:r>
    </w:p>
    <w:p w:rsidR="008D7E05" w:rsidRDefault="008D7E05" w:rsidP="00D8605E">
      <w:pPr>
        <w:spacing w:after="80" w:line="240" w:lineRule="auto"/>
        <w:ind w:firstLine="397"/>
        <w:contextualSpacing/>
        <w:rPr>
          <w:color w:val="000000"/>
          <w:sz w:val="26"/>
          <w:szCs w:val="26"/>
        </w:rPr>
      </w:pPr>
    </w:p>
    <w:tbl>
      <w:tblPr>
        <w:tblStyle w:val="LightGrid-Accent1"/>
        <w:tblW w:w="9180" w:type="dxa"/>
        <w:jc w:val="center"/>
        <w:tblLayout w:type="fixed"/>
        <w:tblLook w:val="04A0"/>
      </w:tblPr>
      <w:tblGrid>
        <w:gridCol w:w="580"/>
        <w:gridCol w:w="3867"/>
        <w:gridCol w:w="1048"/>
        <w:gridCol w:w="1276"/>
        <w:gridCol w:w="1134"/>
        <w:gridCol w:w="1275"/>
      </w:tblGrid>
      <w:tr w:rsidR="008D7E05" w:rsidRPr="008D7E05" w:rsidTr="008D7E05">
        <w:trPr>
          <w:cnfStyle w:val="10000000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 </w:t>
            </w:r>
          </w:p>
        </w:tc>
        <w:tc>
          <w:tcPr>
            <w:tcW w:w="3867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लागणारे साहित्य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048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दर (रु)</w:t>
            </w:r>
          </w:p>
        </w:tc>
        <w:tc>
          <w:tcPr>
            <w:tcW w:w="1276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एकक</w:t>
            </w:r>
          </w:p>
        </w:tc>
        <w:tc>
          <w:tcPr>
            <w:tcW w:w="1134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1000000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एकुण (रु)</w:t>
            </w:r>
          </w:p>
        </w:tc>
      </w:tr>
      <w:tr w:rsidR="008D7E05" w:rsidRPr="008D7E05" w:rsidTr="008D7E05">
        <w:trPr>
          <w:cnfStyle w:val="00000010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</w:t>
            </w:r>
          </w:p>
        </w:tc>
        <w:tc>
          <w:tcPr>
            <w:tcW w:w="3867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 xml:space="preserve">लोखंडी सळई ६ </w:t>
            </w: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mm </w:t>
            </w:r>
          </w:p>
        </w:tc>
        <w:tc>
          <w:tcPr>
            <w:tcW w:w="1048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३६</w:t>
            </w:r>
          </w:p>
        </w:tc>
        <w:tc>
          <w:tcPr>
            <w:tcW w:w="1276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1134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२.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७२</w:t>
            </w:r>
          </w:p>
        </w:tc>
      </w:tr>
      <w:tr w:rsidR="008D7E05" w:rsidRPr="008D7E05" w:rsidTr="008D7E05">
        <w:trPr>
          <w:cnfStyle w:val="00000001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lastRenderedPageBreak/>
              <w:t>२</w:t>
            </w:r>
          </w:p>
        </w:tc>
        <w:tc>
          <w:tcPr>
            <w:tcW w:w="3867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>जाळी(१२०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>cm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 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 xml:space="preserve">x 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>१५०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lang w:eastAsia="en-IN"/>
              </w:rPr>
              <w:t>cm)</w:t>
            </w: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 </w:t>
            </w:r>
          </w:p>
        </w:tc>
        <w:tc>
          <w:tcPr>
            <w:tcW w:w="1048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१४०</w:t>
            </w:r>
          </w:p>
        </w:tc>
        <w:tc>
          <w:tcPr>
            <w:tcW w:w="1276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/kg </w:t>
            </w:r>
          </w:p>
        </w:tc>
        <w:tc>
          <w:tcPr>
            <w:tcW w:w="1134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१.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१४०</w:t>
            </w:r>
          </w:p>
        </w:tc>
      </w:tr>
      <w:tr w:rsidR="008D7E05" w:rsidRPr="008D7E05" w:rsidTr="008D7E05">
        <w:trPr>
          <w:cnfStyle w:val="00000010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</w:t>
            </w:r>
          </w:p>
        </w:tc>
        <w:tc>
          <w:tcPr>
            <w:tcW w:w="3867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रेड ऑक्साईड</w:t>
            </w:r>
          </w:p>
        </w:tc>
        <w:tc>
          <w:tcPr>
            <w:tcW w:w="1048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२००</w:t>
            </w:r>
          </w:p>
        </w:tc>
        <w:tc>
          <w:tcPr>
            <w:tcW w:w="1276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/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ली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 </w:t>
            </w:r>
          </w:p>
        </w:tc>
        <w:tc>
          <w:tcPr>
            <w:tcW w:w="1134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०.१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२०</w:t>
            </w:r>
          </w:p>
        </w:tc>
      </w:tr>
      <w:tr w:rsidR="008D7E05" w:rsidRPr="008D7E05" w:rsidTr="008D7E05">
        <w:trPr>
          <w:cnfStyle w:val="00000001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3867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 w:hint="cs"/>
                <w:color w:val="000000"/>
                <w:sz w:val="24"/>
                <w:szCs w:val="24"/>
                <w:cs/>
                <w:lang w:eastAsia="en-IN"/>
              </w:rPr>
              <w:t xml:space="preserve">बाईंडिंग तार  </w:t>
            </w:r>
          </w:p>
        </w:tc>
        <w:tc>
          <w:tcPr>
            <w:tcW w:w="1048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</w:t>
            </w:r>
          </w:p>
        </w:tc>
        <w:tc>
          <w:tcPr>
            <w:tcW w:w="1276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>/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फुट</w:t>
            </w:r>
          </w:p>
        </w:tc>
        <w:tc>
          <w:tcPr>
            <w:tcW w:w="1134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५.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१५</w:t>
            </w:r>
          </w:p>
        </w:tc>
      </w:tr>
      <w:tr w:rsidR="008D7E05" w:rsidRPr="008D7E05" w:rsidTr="008D7E05">
        <w:trPr>
          <w:cnfStyle w:val="00000010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५</w:t>
            </w:r>
          </w:p>
        </w:tc>
        <w:tc>
          <w:tcPr>
            <w:tcW w:w="3867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वेल्डींग रॉड</w:t>
            </w: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  <w:t xml:space="preserve">  </w:t>
            </w:r>
          </w:p>
        </w:tc>
        <w:tc>
          <w:tcPr>
            <w:tcW w:w="1048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४</w:t>
            </w:r>
          </w:p>
        </w:tc>
        <w:tc>
          <w:tcPr>
            <w:tcW w:w="1276" w:type="dxa"/>
            <w:hideMark/>
          </w:tcPr>
          <w:p w:rsidR="008D7E05" w:rsidRPr="008D7E05" w:rsidRDefault="008D7E05" w:rsidP="008D7E05">
            <w:pPr>
              <w:spacing w:after="0" w:line="240" w:lineRule="auto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  <w:t xml:space="preserve">/ </w:t>
            </w: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नग</w:t>
            </w:r>
          </w:p>
        </w:tc>
        <w:tc>
          <w:tcPr>
            <w:tcW w:w="1134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८</w:t>
            </w:r>
          </w:p>
        </w:tc>
      </w:tr>
      <w:tr w:rsidR="008D7E05" w:rsidRPr="008D7E05" w:rsidTr="008D7E05">
        <w:trPr>
          <w:cnfStyle w:val="00000001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Mangal" w:eastAsia="Times New Roman" w:hAnsi="Mangal" w:hint="cs"/>
                <w:color w:val="000000"/>
                <w:sz w:val="26"/>
                <w:szCs w:val="26"/>
                <w:cs/>
                <w:lang w:eastAsia="en-IN"/>
              </w:rPr>
              <w:t>६</w:t>
            </w:r>
          </w:p>
        </w:tc>
        <w:tc>
          <w:tcPr>
            <w:tcW w:w="7325" w:type="dxa"/>
            <w:gridSpan w:val="4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वीज वापर - १०% एकूण साहित्याच्या किमतीवर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२६</w:t>
            </w:r>
          </w:p>
        </w:tc>
      </w:tr>
      <w:tr w:rsidR="008D7E05" w:rsidRPr="008D7E05" w:rsidTr="008D7E05">
        <w:trPr>
          <w:cnfStyle w:val="000000100000"/>
          <w:trHeight w:val="600"/>
          <w:jc w:val="center"/>
        </w:trPr>
        <w:tc>
          <w:tcPr>
            <w:cnfStyle w:val="001000000000"/>
            <w:tcW w:w="580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Mangal" w:eastAsia="Times New Roman" w:hAnsi="Mangal" w:hint="cs"/>
                <w:color w:val="000000"/>
                <w:sz w:val="26"/>
                <w:szCs w:val="26"/>
                <w:cs/>
                <w:lang w:eastAsia="en-IN"/>
              </w:rPr>
              <w:t>७</w:t>
            </w:r>
          </w:p>
        </w:tc>
        <w:tc>
          <w:tcPr>
            <w:tcW w:w="7325" w:type="dxa"/>
            <w:gridSpan w:val="4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4"/>
                <w:szCs w:val="24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4"/>
                <w:szCs w:val="24"/>
                <w:cs/>
                <w:lang w:eastAsia="en-IN" w:bidi="hi-IN"/>
              </w:rPr>
              <w:t>मजुरी - १५% एकूण साहित्याच्या किमतीवर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10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३८</w:t>
            </w:r>
          </w:p>
        </w:tc>
      </w:tr>
      <w:tr w:rsidR="008D7E05" w:rsidRPr="008D7E05" w:rsidTr="008D7E05">
        <w:trPr>
          <w:cnfStyle w:val="000000010000"/>
          <w:trHeight w:val="600"/>
          <w:jc w:val="center"/>
        </w:trPr>
        <w:tc>
          <w:tcPr>
            <w:cnfStyle w:val="001000000000"/>
            <w:tcW w:w="7905" w:type="dxa"/>
            <w:gridSpan w:val="5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एकूण</w:t>
            </w:r>
          </w:p>
        </w:tc>
        <w:tc>
          <w:tcPr>
            <w:tcW w:w="1275" w:type="dxa"/>
            <w:hideMark/>
          </w:tcPr>
          <w:p w:rsidR="008D7E05" w:rsidRPr="008D7E05" w:rsidRDefault="008D7E05" w:rsidP="008D7E05">
            <w:pPr>
              <w:spacing w:after="0" w:line="240" w:lineRule="auto"/>
              <w:jc w:val="right"/>
              <w:cnfStyle w:val="000000010000"/>
              <w:rPr>
                <w:rFonts w:ascii="Mangal" w:eastAsia="Times New Roman" w:hAnsi="Mangal"/>
                <w:color w:val="000000"/>
                <w:sz w:val="26"/>
                <w:szCs w:val="26"/>
                <w:lang w:eastAsia="en-IN" w:bidi="hi-IN"/>
              </w:rPr>
            </w:pPr>
            <w:r w:rsidRPr="008D7E05">
              <w:rPr>
                <w:rFonts w:ascii="Mangal" w:eastAsia="Times New Roman" w:hAnsi="Mangal"/>
                <w:color w:val="000000"/>
                <w:sz w:val="26"/>
                <w:szCs w:val="26"/>
                <w:cs/>
                <w:lang w:eastAsia="en-IN" w:bidi="hi-IN"/>
              </w:rPr>
              <w:t>३१९</w:t>
            </w:r>
          </w:p>
        </w:tc>
      </w:tr>
    </w:tbl>
    <w:p w:rsidR="008D7E05" w:rsidRDefault="008D7E05" w:rsidP="00742B69">
      <w:pPr>
        <w:spacing w:after="80" w:line="240" w:lineRule="auto"/>
        <w:contextualSpacing/>
        <w:jc w:val="center"/>
        <w:rPr>
          <w:b/>
          <w:bCs/>
          <w:sz w:val="36"/>
          <w:szCs w:val="36"/>
          <w:u w:val="single"/>
        </w:rPr>
      </w:pPr>
    </w:p>
    <w:p w:rsidR="000726D1" w:rsidRDefault="000726D1" w:rsidP="000726D1">
      <w:pPr>
        <w:spacing w:after="80" w:line="240" w:lineRule="auto"/>
        <w:contextualSpacing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t>हे करा:</w:t>
      </w:r>
    </w:p>
    <w:p w:rsidR="000726D1" w:rsidRDefault="000726D1" w:rsidP="000726D1">
      <w:pPr>
        <w:spacing w:after="80" w:line="240" w:lineRule="auto"/>
        <w:contextualSpacing/>
        <w:rPr>
          <w:sz w:val="24"/>
          <w:szCs w:val="24"/>
        </w:rPr>
      </w:pPr>
      <w:r w:rsidRPr="000726D1">
        <w:rPr>
          <w:rFonts w:hint="cs"/>
          <w:sz w:val="44"/>
          <w:szCs w:val="44"/>
          <w:cs/>
        </w:rPr>
        <w:tab/>
      </w:r>
      <w:r w:rsidRPr="000726D1">
        <w:rPr>
          <w:rFonts w:hint="cs"/>
          <w:sz w:val="24"/>
          <w:szCs w:val="24"/>
          <w:cs/>
        </w:rPr>
        <w:t xml:space="preserve">तयार झालेल्या वस्तूंचे अंदाजपत्रक व आलेला प्रत्यक्ष खर्च यांची </w:t>
      </w:r>
      <w:r>
        <w:rPr>
          <w:rFonts w:hint="cs"/>
          <w:sz w:val="24"/>
          <w:szCs w:val="24"/>
          <w:cs/>
        </w:rPr>
        <w:t>नोंद MS-Excel file मध्ये करा.</w:t>
      </w:r>
      <w:r w:rsidR="00226DD1">
        <w:rPr>
          <w:rFonts w:hint="cs"/>
          <w:sz w:val="24"/>
          <w:szCs w:val="24"/>
          <w:cs/>
        </w:rPr>
        <w:t xml:space="preserve"> उदाहरणादाखल आमच्याकडे असलेले अंदाजपत्रक व प्रत्यक्ष खर्च खाली असलेल्या MS-Excel file मध्ये देत आहोत.</w:t>
      </w:r>
    </w:p>
    <w:tbl>
      <w:tblPr>
        <w:tblStyle w:val="MediumShading1-Accent2"/>
        <w:tblW w:w="4644" w:type="dxa"/>
        <w:jc w:val="center"/>
        <w:tblLook w:val="04A0"/>
      </w:tblPr>
      <w:tblGrid>
        <w:gridCol w:w="4644"/>
      </w:tblGrid>
      <w:tr w:rsidR="000726D1" w:rsidRPr="007757FD" w:rsidTr="006D1314">
        <w:trPr>
          <w:cnfStyle w:val="1000000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0726D1" w:rsidRPr="003D26C3" w:rsidRDefault="000726D1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MS- Excel file</w:t>
            </w:r>
          </w:p>
        </w:tc>
      </w:tr>
      <w:tr w:rsidR="000726D1" w:rsidRPr="007757FD" w:rsidTr="006D1314">
        <w:trPr>
          <w:cnfStyle w:val="000000100000"/>
          <w:trHeight w:val="640"/>
          <w:jc w:val="center"/>
        </w:trPr>
        <w:tc>
          <w:tcPr>
            <w:cnfStyle w:val="001000000000"/>
            <w:tcW w:w="4644" w:type="dxa"/>
            <w:noWrap/>
            <w:hideMark/>
          </w:tcPr>
          <w:p w:rsidR="000726D1" w:rsidRPr="00226DD1" w:rsidRDefault="00226DD1" w:rsidP="006D1314">
            <w:pPr>
              <w:spacing w:after="0" w:line="240" w:lineRule="auto"/>
              <w:rPr>
                <w:rFonts w:eastAsia="Times New Roman" w:cstheme="minorBidi"/>
                <w:color w:val="000000"/>
                <w:sz w:val="28"/>
                <w:szCs w:val="28"/>
                <w:lang w:eastAsia="en-IN"/>
              </w:rPr>
            </w:pPr>
            <w:r>
              <w:rPr>
                <w:rFonts w:eastAsia="Times New Roman" w:cstheme="minorBidi" w:hint="cs"/>
                <w:color w:val="000000"/>
                <w:sz w:val="28"/>
                <w:szCs w:val="28"/>
                <w:cs/>
                <w:lang w:eastAsia="en-IN"/>
              </w:rPr>
              <w:t>अंदाजपत्रक व प्रत्यक्ष खर्च.xlsx</w:t>
            </w:r>
          </w:p>
        </w:tc>
      </w:tr>
    </w:tbl>
    <w:p w:rsidR="000726D1" w:rsidRPr="000726D1" w:rsidRDefault="000726D1" w:rsidP="000726D1">
      <w:pPr>
        <w:spacing w:after="80" w:line="240" w:lineRule="auto"/>
        <w:contextualSpacing/>
        <w:rPr>
          <w:sz w:val="24"/>
          <w:szCs w:val="24"/>
          <w:cs/>
        </w:rPr>
      </w:pPr>
    </w:p>
    <w:sectPr w:rsidR="000726D1" w:rsidRPr="000726D1" w:rsidSect="006A47F2">
      <w:headerReference w:type="even" r:id="rId50"/>
      <w:headerReference w:type="default" r:id="rId51"/>
      <w:footerReference w:type="default" r:id="rId52"/>
      <w:pgSz w:w="11906" w:h="16838" w:code="9"/>
      <w:pgMar w:top="1299" w:right="991" w:bottom="993" w:left="1134" w:header="142" w:footer="559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475" w:rsidRDefault="00AD5475" w:rsidP="00C708E2">
      <w:pPr>
        <w:spacing w:after="0" w:line="240" w:lineRule="auto"/>
      </w:pPr>
      <w:r>
        <w:separator/>
      </w:r>
    </w:p>
  </w:endnote>
  <w:endnote w:type="continuationSeparator" w:id="1">
    <w:p w:rsidR="00AD5475" w:rsidRDefault="00AD5475" w:rsidP="00C7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hivaji02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314" w:rsidRDefault="00BD46A7">
    <w:pPr>
      <w:pStyle w:val="Footer"/>
    </w:pPr>
    <w:r>
      <w:rPr>
        <w:noProof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-13.4pt;margin-top:.35pt;width:568.85pt;height:.05pt;z-index:251662336" o:connectortype="straight" strokecolor="#7f7f7f [1612]"/>
      </w:pict>
    </w:r>
    <w:r>
      <w:rPr>
        <w:noProof/>
        <w:lang w:eastAsia="en-IN"/>
      </w:rPr>
      <w:pict>
        <v:rect id="_x0000_s2061" style="position:absolute;margin-left:488.5pt;margin-top:1.5pt;width:65.95pt;height:29.8pt;z-index:251655167" fillcolor="#92d050" stroked="f" strokecolor="#ffc000"/>
      </w:pict>
    </w:r>
    <w:r w:rsidRPr="00BD46A7">
      <w:rPr>
        <w:noProof/>
        <w:lang w:val="en-US" w:eastAsia="zh-TW" w:bidi="ar-SA"/>
      </w:rPr>
      <w:pict>
        <v:rect id="_x0000_s2050" style="position:absolute;margin-left:530.45pt;margin-top:804pt;width:60pt;height:70.5pt;z-index:251656192;mso-position-horizontal-relative:page;mso-position-vertical-relative:page" filled="f" stroked="f">
          <v:textbox style="mso-next-textbox:#_x0000_s2050">
            <w:txbxContent>
              <w:p w:rsidR="006D1314" w:rsidRPr="005C5BC4" w:rsidRDefault="00BD46A7">
                <w:pPr>
                  <w:jc w:val="center"/>
                  <w:rPr>
                    <w:rFonts w:ascii="Tahoma" w:hAnsi="Tahoma" w:cs="Tahoma"/>
                    <w:sz w:val="28"/>
                    <w:szCs w:val="28"/>
                    <w:lang w:val="en-US"/>
                  </w:rPr>
                </w:pP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begin"/>
                </w:r>
                <w:r w:rsidR="006D1314" w:rsidRPr="005C5BC4">
                  <w:rPr>
                    <w:rFonts w:ascii="Tahoma" w:hAnsi="Tahoma" w:cs="Tahoma"/>
                    <w:sz w:val="28"/>
                    <w:szCs w:val="28"/>
                  </w:rPr>
                  <w:instrText xml:space="preserve"> PAGE   \* MERGEFORMAT </w:instrText>
                </w: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separate"/>
                </w:r>
                <w:r w:rsidR="0063741C">
                  <w:rPr>
                    <w:rFonts w:ascii="Tahoma" w:hAnsi="Tahoma" w:cs="Tahoma"/>
                    <w:noProof/>
                    <w:sz w:val="28"/>
                    <w:szCs w:val="28"/>
                  </w:rPr>
                  <w:t>16</w:t>
                </w:r>
                <w:r w:rsidRPr="005C5BC4">
                  <w:rPr>
                    <w:rFonts w:ascii="Tahoma" w:hAnsi="Tahoma" w:cs="Tahom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  <w:lang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-9.1pt;margin-top:5.45pt;width:300.6pt;height:20pt;z-index:251663360" filled="f" stroked="f">
          <v:textbox style="mso-next-textbox:#_x0000_s2060">
            <w:txbxContent>
              <w:p w:rsidR="006D1314" w:rsidRPr="000D4F27" w:rsidRDefault="006D1314" w:rsidP="005C5BC4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>Vigyan Ashram, Pabal</w:t>
                </w:r>
              </w:p>
            </w:txbxContent>
          </v:textbox>
        </v:shape>
      </w:pict>
    </w:r>
    <w:r>
      <w:rPr>
        <w:noProof/>
        <w:lang w:eastAsia="en-IN"/>
      </w:rPr>
      <w:pict>
        <v:rect id="_x0000_s2058" style="position:absolute;margin-left:-63.65pt;margin-top:30.1pt;width:601.65pt;height:12.4pt;z-index:251661312" fillcolor="#00b0f0" stroked="f"/>
      </w:pict>
    </w:r>
    <w:r>
      <w:rPr>
        <w:noProof/>
        <w:lang w:eastAsia="en-IN"/>
      </w:rPr>
      <w:pict>
        <v:shape id="_x0000_s2056" type="#_x0000_t202" style="position:absolute;margin-left:175.9pt;margin-top:6.3pt;width:300.6pt;height:20pt;z-index:251659264" filled="f" stroked="f">
          <v:textbox style="mso-next-textbox:#_x0000_s2056">
            <w:txbxContent>
              <w:p w:rsidR="006D1314" w:rsidRPr="000D4F27" w:rsidRDefault="006D1314" w:rsidP="000D4F27">
                <w:pPr>
                  <w:jc w:val="right"/>
                  <w:rPr>
                    <w:lang w:val="en-US"/>
                  </w:rPr>
                </w:pPr>
                <w:r>
                  <w:rPr>
                    <w:lang w:val="en-US"/>
                  </w:rPr>
                  <w:t>Indusa Practical Training Institute.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475" w:rsidRDefault="00AD5475" w:rsidP="00C708E2">
      <w:pPr>
        <w:spacing w:after="0" w:line="240" w:lineRule="auto"/>
      </w:pPr>
      <w:r>
        <w:separator/>
      </w:r>
    </w:p>
  </w:footnote>
  <w:footnote w:type="continuationSeparator" w:id="1">
    <w:p w:rsidR="00AD5475" w:rsidRDefault="00AD5475" w:rsidP="00C7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314" w:rsidRDefault="006D1314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314" w:rsidRDefault="00BD46A7" w:rsidP="00BB6E1F">
    <w:pPr>
      <w:pStyle w:val="Header"/>
    </w:pPr>
    <w:r>
      <w:rPr>
        <w:noProof/>
        <w:lang w:eastAsia="en-IN"/>
      </w:rPr>
      <w:pict>
        <v:rect id="_x0000_s2057" style="position:absolute;margin-left:-59.2pt;margin-top:-10.4pt;width:601.65pt;height:26.45pt;z-index:251660288" fillcolor="#00b0f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EED"/>
    <w:multiLevelType w:val="hybridMultilevel"/>
    <w:tmpl w:val="98987168"/>
    <w:lvl w:ilvl="0" w:tplc="7152E1DE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EE0AF6"/>
    <w:multiLevelType w:val="hybridMultilevel"/>
    <w:tmpl w:val="42261564"/>
    <w:lvl w:ilvl="0" w:tplc="704EC36E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05098"/>
    <w:multiLevelType w:val="hybridMultilevel"/>
    <w:tmpl w:val="7C9E3F2E"/>
    <w:lvl w:ilvl="0" w:tplc="E2A698E2">
      <w:numFmt w:val="bullet"/>
      <w:lvlText w:val="-"/>
      <w:lvlJc w:val="left"/>
      <w:pPr>
        <w:ind w:left="720" w:hanging="360"/>
      </w:pPr>
      <w:rPr>
        <w:rFonts w:ascii="Verdana" w:eastAsia="Calibri" w:hAnsi="Verdana" w:cs="Mang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516B0"/>
    <w:multiLevelType w:val="hybridMultilevel"/>
    <w:tmpl w:val="2EE450B0"/>
    <w:lvl w:ilvl="0" w:tplc="1B7A61E0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6404D76"/>
    <w:multiLevelType w:val="hybridMultilevel"/>
    <w:tmpl w:val="4BE28B62"/>
    <w:lvl w:ilvl="0" w:tplc="0052ACF8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DF86209"/>
    <w:multiLevelType w:val="hybridMultilevel"/>
    <w:tmpl w:val="7356083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D7CCF"/>
    <w:multiLevelType w:val="hybridMultilevel"/>
    <w:tmpl w:val="90B4EF4C"/>
    <w:lvl w:ilvl="0" w:tplc="218E9480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2B8B20F6"/>
    <w:multiLevelType w:val="hybridMultilevel"/>
    <w:tmpl w:val="F4585F2E"/>
    <w:lvl w:ilvl="0" w:tplc="19FE86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97BA5"/>
    <w:multiLevelType w:val="hybridMultilevel"/>
    <w:tmpl w:val="16E6DE26"/>
    <w:lvl w:ilvl="0" w:tplc="19FE86CC">
      <w:start w:val="1"/>
      <w:numFmt w:val="hindiNumbers"/>
      <w:lvlText w:val="%1."/>
      <w:lvlJc w:val="left"/>
      <w:pPr>
        <w:ind w:left="1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>
    <w:nsid w:val="301B35E3"/>
    <w:multiLevelType w:val="hybridMultilevel"/>
    <w:tmpl w:val="ED381640"/>
    <w:lvl w:ilvl="0" w:tplc="19FE86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175CF"/>
    <w:multiLevelType w:val="hybridMultilevel"/>
    <w:tmpl w:val="A186FC0E"/>
    <w:lvl w:ilvl="0" w:tplc="19FE86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B322B1"/>
    <w:multiLevelType w:val="hybridMultilevel"/>
    <w:tmpl w:val="25A8E590"/>
    <w:lvl w:ilvl="0" w:tplc="19FE86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23370"/>
    <w:multiLevelType w:val="hybridMultilevel"/>
    <w:tmpl w:val="4BE28B62"/>
    <w:lvl w:ilvl="0" w:tplc="0052ACF8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4A0D0BAA"/>
    <w:multiLevelType w:val="hybridMultilevel"/>
    <w:tmpl w:val="AD46F150"/>
    <w:lvl w:ilvl="0" w:tplc="3D2629DE">
      <w:numFmt w:val="bullet"/>
      <w:lvlText w:val="-"/>
      <w:lvlJc w:val="left"/>
      <w:pPr>
        <w:ind w:left="1807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4">
    <w:nsid w:val="4D480551"/>
    <w:multiLevelType w:val="hybridMultilevel"/>
    <w:tmpl w:val="D368BAEC"/>
    <w:lvl w:ilvl="0" w:tplc="A2F2BC4A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>
    <w:nsid w:val="510E54AA"/>
    <w:multiLevelType w:val="hybridMultilevel"/>
    <w:tmpl w:val="2EE450B0"/>
    <w:lvl w:ilvl="0" w:tplc="1B7A61E0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5C9043D8"/>
    <w:multiLevelType w:val="hybridMultilevel"/>
    <w:tmpl w:val="166218D8"/>
    <w:lvl w:ilvl="0" w:tplc="ACCCB3F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E0915"/>
    <w:multiLevelType w:val="hybridMultilevel"/>
    <w:tmpl w:val="5E6E29AE"/>
    <w:lvl w:ilvl="0" w:tplc="A1DA9952">
      <w:start w:val="1"/>
      <w:numFmt w:val="hindiConsonant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FA356D"/>
    <w:multiLevelType w:val="hybridMultilevel"/>
    <w:tmpl w:val="86003352"/>
    <w:lvl w:ilvl="0" w:tplc="19FE86CC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FF3F2D"/>
    <w:multiLevelType w:val="hybridMultilevel"/>
    <w:tmpl w:val="6DF84354"/>
    <w:lvl w:ilvl="0" w:tplc="354064EE">
      <w:start w:val="4"/>
      <w:numFmt w:val="bullet"/>
      <w:lvlText w:val="-"/>
      <w:lvlJc w:val="left"/>
      <w:pPr>
        <w:ind w:left="2271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9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31" w:hanging="360"/>
      </w:pPr>
      <w:rPr>
        <w:rFonts w:ascii="Wingdings" w:hAnsi="Wingdings" w:hint="default"/>
      </w:rPr>
    </w:lvl>
  </w:abstractNum>
  <w:abstractNum w:abstractNumId="20">
    <w:nsid w:val="75756941"/>
    <w:multiLevelType w:val="hybridMultilevel"/>
    <w:tmpl w:val="44560978"/>
    <w:lvl w:ilvl="0" w:tplc="A36AA57E">
      <w:start w:val="1"/>
      <w:numFmt w:val="hindiNumbers"/>
      <w:lvlText w:val="%1."/>
      <w:lvlJc w:val="left"/>
      <w:pPr>
        <w:ind w:left="757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>
    <w:nsid w:val="7C5E00B8"/>
    <w:multiLevelType w:val="hybridMultilevel"/>
    <w:tmpl w:val="98987168"/>
    <w:lvl w:ilvl="0" w:tplc="7152E1DE">
      <w:start w:val="1"/>
      <w:numFmt w:val="hindiNumbers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>
    <w:nsid w:val="7F0A0927"/>
    <w:multiLevelType w:val="hybridMultilevel"/>
    <w:tmpl w:val="5E6E29AE"/>
    <w:lvl w:ilvl="0" w:tplc="A1DA9952">
      <w:start w:val="1"/>
      <w:numFmt w:val="hindiConsonant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19"/>
  </w:num>
  <w:num w:numId="4">
    <w:abstractNumId w:val="13"/>
  </w:num>
  <w:num w:numId="5">
    <w:abstractNumId w:val="20"/>
  </w:num>
  <w:num w:numId="6">
    <w:abstractNumId w:val="14"/>
  </w:num>
  <w:num w:numId="7">
    <w:abstractNumId w:val="22"/>
  </w:num>
  <w:num w:numId="8">
    <w:abstractNumId w:val="17"/>
  </w:num>
  <w:num w:numId="9">
    <w:abstractNumId w:val="16"/>
  </w:num>
  <w:num w:numId="10">
    <w:abstractNumId w:val="15"/>
  </w:num>
  <w:num w:numId="11">
    <w:abstractNumId w:val="12"/>
  </w:num>
  <w:num w:numId="12">
    <w:abstractNumId w:val="6"/>
  </w:num>
  <w:num w:numId="13">
    <w:abstractNumId w:val="21"/>
  </w:num>
  <w:num w:numId="14">
    <w:abstractNumId w:val="3"/>
  </w:num>
  <w:num w:numId="15">
    <w:abstractNumId w:val="0"/>
  </w:num>
  <w:num w:numId="16">
    <w:abstractNumId w:val="4"/>
  </w:num>
  <w:num w:numId="17">
    <w:abstractNumId w:val="8"/>
  </w:num>
  <w:num w:numId="18">
    <w:abstractNumId w:val="11"/>
  </w:num>
  <w:num w:numId="19">
    <w:abstractNumId w:val="10"/>
  </w:num>
  <w:num w:numId="20">
    <w:abstractNumId w:val="7"/>
  </w:num>
  <w:num w:numId="21">
    <w:abstractNumId w:val="9"/>
  </w:num>
  <w:num w:numId="22">
    <w:abstractNumId w:val="18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4754">
      <o:colormru v:ext="edit" colors="#f30,#cf3,#cf6,#b8d87e"/>
      <o:colormenu v:ext="edit" fillcolor="none [2412]" strokecolor="none [3215]"/>
    </o:shapedefaults>
    <o:shapelayout v:ext="edit">
      <o:idmap v:ext="edit" data="2"/>
      <o:rules v:ext="edit">
        <o:r id="V:Rule2" type="connector" idref="#_x0000_s205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D4F27"/>
    <w:rsid w:val="000027C1"/>
    <w:rsid w:val="00010D16"/>
    <w:rsid w:val="00023EE6"/>
    <w:rsid w:val="0003184A"/>
    <w:rsid w:val="0004219B"/>
    <w:rsid w:val="00055E14"/>
    <w:rsid w:val="000636BF"/>
    <w:rsid w:val="000726D1"/>
    <w:rsid w:val="00073AF6"/>
    <w:rsid w:val="00074268"/>
    <w:rsid w:val="000A042F"/>
    <w:rsid w:val="000B6083"/>
    <w:rsid w:val="000B7EF5"/>
    <w:rsid w:val="000C3CF2"/>
    <w:rsid w:val="000D1DFE"/>
    <w:rsid w:val="000D4F27"/>
    <w:rsid w:val="000E0640"/>
    <w:rsid w:val="000E3C49"/>
    <w:rsid w:val="001014D9"/>
    <w:rsid w:val="00114160"/>
    <w:rsid w:val="00127F7A"/>
    <w:rsid w:val="00130E7B"/>
    <w:rsid w:val="00134AFB"/>
    <w:rsid w:val="00134D6D"/>
    <w:rsid w:val="00135195"/>
    <w:rsid w:val="001406CB"/>
    <w:rsid w:val="001473B6"/>
    <w:rsid w:val="00154760"/>
    <w:rsid w:val="00165461"/>
    <w:rsid w:val="00172C11"/>
    <w:rsid w:val="00176D98"/>
    <w:rsid w:val="001A3EF6"/>
    <w:rsid w:val="001D19AD"/>
    <w:rsid w:val="001E4E5F"/>
    <w:rsid w:val="001F02D1"/>
    <w:rsid w:val="001F0D53"/>
    <w:rsid w:val="00201378"/>
    <w:rsid w:val="0020620D"/>
    <w:rsid w:val="00217965"/>
    <w:rsid w:val="002239C0"/>
    <w:rsid w:val="00226DD1"/>
    <w:rsid w:val="00236A1D"/>
    <w:rsid w:val="00260460"/>
    <w:rsid w:val="002672A4"/>
    <w:rsid w:val="002810C2"/>
    <w:rsid w:val="00290508"/>
    <w:rsid w:val="002960B9"/>
    <w:rsid w:val="002A4ED3"/>
    <w:rsid w:val="002D18D9"/>
    <w:rsid w:val="002E1943"/>
    <w:rsid w:val="002E2368"/>
    <w:rsid w:val="002E7012"/>
    <w:rsid w:val="002F5786"/>
    <w:rsid w:val="002F6E7A"/>
    <w:rsid w:val="00316297"/>
    <w:rsid w:val="00330BAF"/>
    <w:rsid w:val="003317C7"/>
    <w:rsid w:val="00334F9C"/>
    <w:rsid w:val="00335E62"/>
    <w:rsid w:val="003369B8"/>
    <w:rsid w:val="003371BC"/>
    <w:rsid w:val="003404A9"/>
    <w:rsid w:val="0036638E"/>
    <w:rsid w:val="00370291"/>
    <w:rsid w:val="00376455"/>
    <w:rsid w:val="00380E82"/>
    <w:rsid w:val="00397825"/>
    <w:rsid w:val="003A151B"/>
    <w:rsid w:val="003A74EC"/>
    <w:rsid w:val="003C2346"/>
    <w:rsid w:val="003D26C3"/>
    <w:rsid w:val="0043218C"/>
    <w:rsid w:val="0044191D"/>
    <w:rsid w:val="00450645"/>
    <w:rsid w:val="00451B1C"/>
    <w:rsid w:val="0045580C"/>
    <w:rsid w:val="00462A70"/>
    <w:rsid w:val="00465154"/>
    <w:rsid w:val="00467B35"/>
    <w:rsid w:val="004805FD"/>
    <w:rsid w:val="004A0C98"/>
    <w:rsid w:val="004A24EA"/>
    <w:rsid w:val="004A5F63"/>
    <w:rsid w:val="004B5285"/>
    <w:rsid w:val="004C4904"/>
    <w:rsid w:val="0052533D"/>
    <w:rsid w:val="0053487B"/>
    <w:rsid w:val="0053547A"/>
    <w:rsid w:val="005354A4"/>
    <w:rsid w:val="005440B5"/>
    <w:rsid w:val="00546B2E"/>
    <w:rsid w:val="00551756"/>
    <w:rsid w:val="00565BB1"/>
    <w:rsid w:val="005806C4"/>
    <w:rsid w:val="005A66FE"/>
    <w:rsid w:val="005B6459"/>
    <w:rsid w:val="005C5BC4"/>
    <w:rsid w:val="005D4FC5"/>
    <w:rsid w:val="005E7C69"/>
    <w:rsid w:val="005F3B40"/>
    <w:rsid w:val="00612850"/>
    <w:rsid w:val="006138B4"/>
    <w:rsid w:val="006229AE"/>
    <w:rsid w:val="00630DA3"/>
    <w:rsid w:val="0063741C"/>
    <w:rsid w:val="006376E8"/>
    <w:rsid w:val="00641402"/>
    <w:rsid w:val="006650A2"/>
    <w:rsid w:val="00667040"/>
    <w:rsid w:val="0068788F"/>
    <w:rsid w:val="0069133A"/>
    <w:rsid w:val="006954C7"/>
    <w:rsid w:val="0069619A"/>
    <w:rsid w:val="00696F4E"/>
    <w:rsid w:val="006A2096"/>
    <w:rsid w:val="006A47F2"/>
    <w:rsid w:val="006A6025"/>
    <w:rsid w:val="006C14BF"/>
    <w:rsid w:val="006D0530"/>
    <w:rsid w:val="006D1314"/>
    <w:rsid w:val="006D6AF2"/>
    <w:rsid w:val="006E11D9"/>
    <w:rsid w:val="006F06BF"/>
    <w:rsid w:val="006F236F"/>
    <w:rsid w:val="00707948"/>
    <w:rsid w:val="0072487C"/>
    <w:rsid w:val="00742B69"/>
    <w:rsid w:val="007541EE"/>
    <w:rsid w:val="00794864"/>
    <w:rsid w:val="007A0439"/>
    <w:rsid w:val="007B08AC"/>
    <w:rsid w:val="007B267A"/>
    <w:rsid w:val="007B6A28"/>
    <w:rsid w:val="007D12AC"/>
    <w:rsid w:val="007D2CB5"/>
    <w:rsid w:val="007D5579"/>
    <w:rsid w:val="007F1234"/>
    <w:rsid w:val="008006EB"/>
    <w:rsid w:val="0081214D"/>
    <w:rsid w:val="00814E9C"/>
    <w:rsid w:val="00832575"/>
    <w:rsid w:val="008376B2"/>
    <w:rsid w:val="008506D3"/>
    <w:rsid w:val="0085319D"/>
    <w:rsid w:val="008544E5"/>
    <w:rsid w:val="00855AB4"/>
    <w:rsid w:val="0085715B"/>
    <w:rsid w:val="0087082F"/>
    <w:rsid w:val="008728E9"/>
    <w:rsid w:val="00880859"/>
    <w:rsid w:val="00883FB2"/>
    <w:rsid w:val="008C7A0A"/>
    <w:rsid w:val="008D7E05"/>
    <w:rsid w:val="009142E6"/>
    <w:rsid w:val="009311A5"/>
    <w:rsid w:val="009430A7"/>
    <w:rsid w:val="00943778"/>
    <w:rsid w:val="00945CD7"/>
    <w:rsid w:val="0096020B"/>
    <w:rsid w:val="009646B3"/>
    <w:rsid w:val="009831FF"/>
    <w:rsid w:val="009847D4"/>
    <w:rsid w:val="009874CB"/>
    <w:rsid w:val="009904A0"/>
    <w:rsid w:val="00994D0B"/>
    <w:rsid w:val="009953D6"/>
    <w:rsid w:val="00995CE2"/>
    <w:rsid w:val="009B7D66"/>
    <w:rsid w:val="009E05A8"/>
    <w:rsid w:val="009F7633"/>
    <w:rsid w:val="00A30074"/>
    <w:rsid w:val="00A300A1"/>
    <w:rsid w:val="00A303C6"/>
    <w:rsid w:val="00A44BAA"/>
    <w:rsid w:val="00A63A97"/>
    <w:rsid w:val="00A91BC6"/>
    <w:rsid w:val="00AC0E18"/>
    <w:rsid w:val="00AC3647"/>
    <w:rsid w:val="00AD515E"/>
    <w:rsid w:val="00AD5475"/>
    <w:rsid w:val="00AD5F69"/>
    <w:rsid w:val="00AE3A3D"/>
    <w:rsid w:val="00AE7940"/>
    <w:rsid w:val="00AF33CB"/>
    <w:rsid w:val="00AF4961"/>
    <w:rsid w:val="00B01463"/>
    <w:rsid w:val="00B023B1"/>
    <w:rsid w:val="00B24776"/>
    <w:rsid w:val="00B262E6"/>
    <w:rsid w:val="00B46516"/>
    <w:rsid w:val="00B50AD2"/>
    <w:rsid w:val="00B94CBB"/>
    <w:rsid w:val="00BA3249"/>
    <w:rsid w:val="00BB0129"/>
    <w:rsid w:val="00BB3877"/>
    <w:rsid w:val="00BB6E1F"/>
    <w:rsid w:val="00BC78CB"/>
    <w:rsid w:val="00BD46A7"/>
    <w:rsid w:val="00BD7D58"/>
    <w:rsid w:val="00C075E8"/>
    <w:rsid w:val="00C079EE"/>
    <w:rsid w:val="00C222D1"/>
    <w:rsid w:val="00C3001E"/>
    <w:rsid w:val="00C3723E"/>
    <w:rsid w:val="00C6724B"/>
    <w:rsid w:val="00C708E2"/>
    <w:rsid w:val="00C8402E"/>
    <w:rsid w:val="00C850D7"/>
    <w:rsid w:val="00CA2043"/>
    <w:rsid w:val="00CA705F"/>
    <w:rsid w:val="00CD7058"/>
    <w:rsid w:val="00CF1BDF"/>
    <w:rsid w:val="00CF247C"/>
    <w:rsid w:val="00D12FDC"/>
    <w:rsid w:val="00D1526D"/>
    <w:rsid w:val="00D21B61"/>
    <w:rsid w:val="00D34032"/>
    <w:rsid w:val="00D40DFA"/>
    <w:rsid w:val="00D46294"/>
    <w:rsid w:val="00D51AF5"/>
    <w:rsid w:val="00D65E38"/>
    <w:rsid w:val="00D72C78"/>
    <w:rsid w:val="00D8605E"/>
    <w:rsid w:val="00D92178"/>
    <w:rsid w:val="00DB2A34"/>
    <w:rsid w:val="00DB657F"/>
    <w:rsid w:val="00DB70B1"/>
    <w:rsid w:val="00DE366A"/>
    <w:rsid w:val="00E02999"/>
    <w:rsid w:val="00E04147"/>
    <w:rsid w:val="00E074B8"/>
    <w:rsid w:val="00E1022D"/>
    <w:rsid w:val="00E175DD"/>
    <w:rsid w:val="00E2117E"/>
    <w:rsid w:val="00E2175B"/>
    <w:rsid w:val="00E3003B"/>
    <w:rsid w:val="00E44B14"/>
    <w:rsid w:val="00E50469"/>
    <w:rsid w:val="00E51017"/>
    <w:rsid w:val="00E520F0"/>
    <w:rsid w:val="00E53D57"/>
    <w:rsid w:val="00E71FB0"/>
    <w:rsid w:val="00E72ADB"/>
    <w:rsid w:val="00E805D6"/>
    <w:rsid w:val="00E85E67"/>
    <w:rsid w:val="00E95531"/>
    <w:rsid w:val="00E97B62"/>
    <w:rsid w:val="00EA0FF6"/>
    <w:rsid w:val="00EB66F7"/>
    <w:rsid w:val="00ED26B0"/>
    <w:rsid w:val="00ED4B00"/>
    <w:rsid w:val="00ED6C30"/>
    <w:rsid w:val="00F0726C"/>
    <w:rsid w:val="00F116FE"/>
    <w:rsid w:val="00F15345"/>
    <w:rsid w:val="00F27CC1"/>
    <w:rsid w:val="00F30177"/>
    <w:rsid w:val="00F351EC"/>
    <w:rsid w:val="00F54F7B"/>
    <w:rsid w:val="00F56662"/>
    <w:rsid w:val="00F76D98"/>
    <w:rsid w:val="00F961E9"/>
    <w:rsid w:val="00F96812"/>
    <w:rsid w:val="00FA26F5"/>
    <w:rsid w:val="00FA3F03"/>
    <w:rsid w:val="00FB0F3B"/>
    <w:rsid w:val="00FC3B84"/>
    <w:rsid w:val="00FD0782"/>
    <w:rsid w:val="00FD3AC6"/>
    <w:rsid w:val="00FE56DF"/>
    <w:rsid w:val="00FF202C"/>
    <w:rsid w:val="00FF3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ru v:ext="edit" colors="#f30,#cf3,#cf6,#b8d87e"/>
      <o:colormenu v:ext="edit" fillcolor="none [2412]" strokecolor="none [32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B61"/>
    <w:pPr>
      <w:spacing w:after="200" w:line="276" w:lineRule="auto"/>
    </w:pPr>
    <w:rPr>
      <w:sz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D4F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8E2"/>
  </w:style>
  <w:style w:type="paragraph" w:styleId="Footer">
    <w:name w:val="footer"/>
    <w:basedOn w:val="Normal"/>
    <w:link w:val="FooterChar"/>
    <w:uiPriority w:val="99"/>
    <w:unhideWhenUsed/>
    <w:rsid w:val="00C70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8E2"/>
  </w:style>
  <w:style w:type="paragraph" w:styleId="BalloonText">
    <w:name w:val="Balloon Text"/>
    <w:basedOn w:val="Normal"/>
    <w:link w:val="BalloonTextChar"/>
    <w:uiPriority w:val="99"/>
    <w:semiHidden/>
    <w:unhideWhenUsed/>
    <w:rsid w:val="00C708E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E2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6F06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4F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114160"/>
    <w:rPr>
      <w:rFonts w:cs="Times New Roman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1D19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63"/>
    <w:rsid w:val="006F236F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E520F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LightGrid-Accent2">
    <w:name w:val="Light Grid Accent 2"/>
    <w:basedOn w:val="TableNormal"/>
    <w:uiPriority w:val="62"/>
    <w:rsid w:val="00C850D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B94CBB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BC78CB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BC78CB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6D131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8D7E0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Projects\VA%20LWD%20Web\VA%20OER%20%20Tamplate\OER%20Ta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E548-CBAC-42E3-AA24-9E7A7B82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OER Tamplate</Template>
  <TotalTime>11</TotalTime>
  <Pages>17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acer</cp:lastModifiedBy>
  <cp:revision>4</cp:revision>
  <cp:lastPrinted>2013-11-13T11:45:00Z</cp:lastPrinted>
  <dcterms:created xsi:type="dcterms:W3CDTF">2015-10-30T11:50:00Z</dcterms:created>
  <dcterms:modified xsi:type="dcterms:W3CDTF">2015-11-23T06:31:00Z</dcterms:modified>
</cp:coreProperties>
</file>